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4E9" w:rsidRDefault="00860834">
      <w:pPr>
        <w:pStyle w:val="BodyA"/>
        <w:tabs>
          <w:tab w:val="left" w:pos="6946"/>
        </w:tabs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940D34" wp14:editId="79CB82D1">
                <wp:simplePos x="0" y="0"/>
                <wp:positionH relativeFrom="margin">
                  <wp:posOffset>314325</wp:posOffset>
                </wp:positionH>
                <wp:positionV relativeFrom="line">
                  <wp:posOffset>1470660</wp:posOffset>
                </wp:positionV>
                <wp:extent cx="6317615" cy="5402580"/>
                <wp:effectExtent l="0" t="0" r="6985" b="0"/>
                <wp:wrapThrough wrapText="bothSides">
                  <wp:wrapPolygon edited="0">
                    <wp:start x="0" y="0"/>
                    <wp:lineTo x="0" y="21478"/>
                    <wp:lineTo x="20842" y="21478"/>
                    <wp:lineTo x="20842" y="19650"/>
                    <wp:lineTo x="21559" y="19650"/>
                    <wp:lineTo x="21559" y="152"/>
                    <wp:lineTo x="20842" y="0"/>
                    <wp:lineTo x="0" y="0"/>
                  </wp:wrapPolygon>
                </wp:wrapThrough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615" cy="5402580"/>
                          <a:chOff x="0" y="0"/>
                          <a:chExt cx="6587749" cy="40976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" name="officeArt object"/>
                        <wps:cNvSpPr/>
                        <wps:spPr>
                          <a:xfrm>
                            <a:off x="0" y="0"/>
                            <a:ext cx="6377940" cy="40976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45718" tIns="45718" rIns="45718" bIns="45718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Надпись 2"/>
                        <wps:cNvSpPr txBox="1"/>
                        <wps:spPr>
                          <a:xfrm>
                            <a:off x="74998" y="50165"/>
                            <a:ext cx="6512751" cy="36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B67D72" w:rsidRPr="00B67D72" w:rsidRDefault="00B67D72" w:rsidP="00B67D72">
                              <w:pPr>
                                <w:pStyle w:val="a8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67D72">
                                <w:rPr>
                                  <w:sz w:val="40"/>
                                  <w:szCs w:val="40"/>
                                </w:rPr>
                                <w:t>Анкета:</w:t>
                              </w:r>
                            </w:p>
                            <w:p w:rsidR="00B67D72" w:rsidRDefault="00B67D72" w:rsidP="00B67D72">
                              <w:pPr>
                                <w:pStyle w:val="a8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B67D72" w:rsidRPr="00B67D72" w:rsidRDefault="00B67D72" w:rsidP="00B67D72">
                              <w:pPr>
                                <w:pStyle w:val="a8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7D72">
                                <w:rPr>
                                  <w:sz w:val="28"/>
                                  <w:szCs w:val="28"/>
                                </w:rPr>
                                <w:t xml:space="preserve">ФИО автора рисунка: </w:t>
                              </w:r>
                            </w:p>
                            <w:p w:rsidR="00B67D72" w:rsidRPr="00B67D72" w:rsidRDefault="00B67D72" w:rsidP="00B67D72">
                              <w:pPr>
                                <w:pStyle w:val="a8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7D72">
                                <w:rPr>
                                  <w:sz w:val="28"/>
                                  <w:szCs w:val="28"/>
                                </w:rPr>
                                <w:t xml:space="preserve">Возраст: </w:t>
                              </w:r>
                            </w:p>
                            <w:p w:rsidR="00B67D72" w:rsidRPr="00B67D72" w:rsidRDefault="00B67D72" w:rsidP="00B67D72">
                              <w:pPr>
                                <w:pStyle w:val="a8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7D72">
                                <w:rPr>
                                  <w:sz w:val="28"/>
                                  <w:szCs w:val="28"/>
                                </w:rPr>
                                <w:t xml:space="preserve">Состав семьи: </w:t>
                              </w:r>
                            </w:p>
                            <w:p w:rsidR="00B67D72" w:rsidRDefault="00B67D72" w:rsidP="00B67D72">
                              <w:pPr>
                                <w:pStyle w:val="a8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7D72">
                                <w:rPr>
                                  <w:sz w:val="28"/>
                                  <w:szCs w:val="28"/>
                                </w:rPr>
                                <w:t>Мама</w:t>
                              </w:r>
                            </w:p>
                            <w:p w:rsidR="00B67D72" w:rsidRDefault="00B67D72" w:rsidP="00B67D72">
                              <w:pPr>
                                <w:pStyle w:val="a8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7D72">
                                <w:rPr>
                                  <w:sz w:val="28"/>
                                  <w:szCs w:val="28"/>
                                </w:rPr>
                                <w:t>Папа</w:t>
                              </w:r>
                            </w:p>
                            <w:p w:rsidR="00B67D72" w:rsidRDefault="00B67D72" w:rsidP="00B67D72">
                              <w:pPr>
                                <w:pStyle w:val="a8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7D72">
                                <w:rPr>
                                  <w:sz w:val="28"/>
                                  <w:szCs w:val="28"/>
                                </w:rPr>
                                <w:t>Братья, сестры</w:t>
                              </w:r>
                            </w:p>
                            <w:p w:rsidR="00B67D72" w:rsidRPr="00B67D72" w:rsidRDefault="00B67D72" w:rsidP="00B67D72">
                              <w:pPr>
                                <w:pStyle w:val="a8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7D72">
                                <w:rPr>
                                  <w:sz w:val="28"/>
                                  <w:szCs w:val="28"/>
                                </w:rPr>
                                <w:t>Бабушки, дедушки</w:t>
                              </w:r>
                            </w:p>
                            <w:p w:rsidR="00B67D72" w:rsidRPr="00B67D72" w:rsidRDefault="00B67D72" w:rsidP="00B67D72">
                              <w:pPr>
                                <w:pStyle w:val="a8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7D72">
                                <w:rPr>
                                  <w:sz w:val="28"/>
                                  <w:szCs w:val="28"/>
                                </w:rPr>
                                <w:t>Тел.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B67D72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BC64E9" w:rsidRDefault="00BC64E9" w:rsidP="00B67D72">
                              <w:pPr>
                                <w:pStyle w:val="BodyA"/>
                                <w:ind w:left="708" w:hanging="708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40D34" id="Группа 5" o:spid="_x0000_s1026" style="position:absolute;left:0;text-align:left;margin-left:24.75pt;margin-top:115.8pt;width:497.45pt;height:425.4pt;z-index:251659264;mso-position-horizontal-relative:margin;mso-position-vertical-relative:line;mso-width-relative:margin;mso-height-relative:margin" coordsize="65877,40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">
                <v:shape id="officeArt object" o:spid="_x0000_s1027" style="position:absolute;width:63779;height:409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" path="m,l21600,r,21599l,21599,,xe" filled="f" stroked="f">
                  <v:path arrowok="t" o:extrusionok="f" o:connecttype="custom" o:connectlocs="3188970,2048828;3188970,2048828;3188970,2048828;3188970,2048828" o:connectangles="0,90,180,27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749;top:501;width:65128;height:36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:rsidR="00B67D72" w:rsidRPr="00B67D72" w:rsidRDefault="00B67D72" w:rsidP="00B67D72">
                        <w:pPr>
                          <w:pStyle w:val="a8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B67D72">
                          <w:rPr>
                            <w:sz w:val="40"/>
                            <w:szCs w:val="40"/>
                          </w:rPr>
                          <w:t>Анкета:</w:t>
                        </w:r>
                      </w:p>
                      <w:p w:rsidR="00B67D72" w:rsidRDefault="00B67D72" w:rsidP="00B67D72">
                        <w:pPr>
                          <w:pStyle w:val="a8"/>
                          <w:rPr>
                            <w:sz w:val="28"/>
                            <w:szCs w:val="28"/>
                          </w:rPr>
                        </w:pPr>
                      </w:p>
                      <w:p w:rsidR="00B67D72" w:rsidRPr="00B67D72" w:rsidRDefault="00B67D72" w:rsidP="00B67D72">
                        <w:pPr>
                          <w:pStyle w:val="a8"/>
                          <w:rPr>
                            <w:sz w:val="28"/>
                            <w:szCs w:val="28"/>
                          </w:rPr>
                        </w:pPr>
                        <w:r w:rsidRPr="00B67D72">
                          <w:rPr>
                            <w:sz w:val="28"/>
                            <w:szCs w:val="28"/>
                          </w:rPr>
                          <w:t xml:space="preserve">ФИО автора рисунка: </w:t>
                        </w:r>
                      </w:p>
                      <w:p w:rsidR="00B67D72" w:rsidRPr="00B67D72" w:rsidRDefault="00B67D72" w:rsidP="00B67D72">
                        <w:pPr>
                          <w:pStyle w:val="a8"/>
                          <w:rPr>
                            <w:sz w:val="28"/>
                            <w:szCs w:val="28"/>
                          </w:rPr>
                        </w:pPr>
                        <w:r w:rsidRPr="00B67D72">
                          <w:rPr>
                            <w:sz w:val="28"/>
                            <w:szCs w:val="28"/>
                          </w:rPr>
                          <w:t xml:space="preserve">Возраст: </w:t>
                        </w:r>
                      </w:p>
                      <w:p w:rsidR="00B67D72" w:rsidRPr="00B67D72" w:rsidRDefault="00B67D72" w:rsidP="00B67D72">
                        <w:pPr>
                          <w:pStyle w:val="a8"/>
                          <w:rPr>
                            <w:sz w:val="28"/>
                            <w:szCs w:val="28"/>
                          </w:rPr>
                        </w:pPr>
                        <w:r w:rsidRPr="00B67D72">
                          <w:rPr>
                            <w:sz w:val="28"/>
                            <w:szCs w:val="28"/>
                          </w:rPr>
                          <w:t xml:space="preserve">Состав семьи: </w:t>
                        </w:r>
                      </w:p>
                      <w:p w:rsidR="00B67D72" w:rsidRDefault="00B67D72" w:rsidP="00B67D7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B67D72">
                          <w:rPr>
                            <w:sz w:val="28"/>
                            <w:szCs w:val="28"/>
                          </w:rPr>
                          <w:t>Мама</w:t>
                        </w:r>
                      </w:p>
                      <w:p w:rsidR="00B67D72" w:rsidRDefault="00B67D72" w:rsidP="00B67D7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B67D72">
                          <w:rPr>
                            <w:sz w:val="28"/>
                            <w:szCs w:val="28"/>
                          </w:rPr>
                          <w:t>Папа</w:t>
                        </w:r>
                      </w:p>
                      <w:p w:rsidR="00B67D72" w:rsidRDefault="00B67D72" w:rsidP="00B67D7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B67D72">
                          <w:rPr>
                            <w:sz w:val="28"/>
                            <w:szCs w:val="28"/>
                          </w:rPr>
                          <w:t>Братья, сестры</w:t>
                        </w:r>
                      </w:p>
                      <w:p w:rsidR="00B67D72" w:rsidRPr="00B67D72" w:rsidRDefault="00B67D72" w:rsidP="00B67D7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B67D72">
                          <w:rPr>
                            <w:sz w:val="28"/>
                            <w:szCs w:val="28"/>
                          </w:rPr>
                          <w:t>Бабушки, дедушки</w:t>
                        </w:r>
                      </w:p>
                      <w:p w:rsidR="00B67D72" w:rsidRPr="00B67D72" w:rsidRDefault="00B67D72" w:rsidP="00B67D72">
                        <w:pPr>
                          <w:pStyle w:val="a8"/>
                          <w:rPr>
                            <w:sz w:val="28"/>
                            <w:szCs w:val="28"/>
                          </w:rPr>
                        </w:pPr>
                        <w:r w:rsidRPr="00B67D72">
                          <w:rPr>
                            <w:sz w:val="28"/>
                            <w:szCs w:val="28"/>
                          </w:rPr>
                          <w:t>Тел.</w:t>
                        </w:r>
                        <w:r>
                          <w:rPr>
                            <w:sz w:val="28"/>
                            <w:szCs w:val="28"/>
                          </w:rPr>
                          <w:t>:</w:t>
                        </w:r>
                        <w:r w:rsidRPr="00B67D7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BC64E9" w:rsidRDefault="00BC64E9" w:rsidP="00B67D72">
                        <w:pPr>
                          <w:pStyle w:val="BodyA"/>
                          <w:ind w:left="708" w:hanging="708"/>
                        </w:pP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7F7912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CF8F195" wp14:editId="6558B4E6">
                <wp:simplePos x="0" y="0"/>
                <wp:positionH relativeFrom="page">
                  <wp:posOffset>7065818</wp:posOffset>
                </wp:positionH>
                <wp:positionV relativeFrom="page">
                  <wp:posOffset>1869011</wp:posOffset>
                </wp:positionV>
                <wp:extent cx="16850" cy="6486030"/>
                <wp:effectExtent l="19050" t="19050" r="21590" b="10160"/>
                <wp:wrapSquare wrapText="bothSides" distT="152400" distB="152400" distL="152400" distR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0" cy="6486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C81CD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A043C" id="officeArt object" o:spid="_x0000_s1026" style="position:absolute;flip:y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556.35pt,147.15pt" to="557.7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" strokecolor="#ec81cd" strokeweight="2.25pt">
                <v:stroke miterlimit="4" joinstyle="miter"/>
                <w10:wrap type="square" anchorx="page" anchory="page"/>
              </v:line>
            </w:pict>
          </mc:Fallback>
        </mc:AlternateContent>
      </w:r>
      <w:r w:rsidR="007F791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720B83E" wp14:editId="5D48F073">
                <wp:simplePos x="0" y="0"/>
                <wp:positionH relativeFrom="page">
                  <wp:posOffset>543280</wp:posOffset>
                </wp:positionH>
                <wp:positionV relativeFrom="page">
                  <wp:posOffset>1869011</wp:posOffset>
                </wp:positionV>
                <wp:extent cx="0" cy="6486030"/>
                <wp:effectExtent l="19050" t="19050" r="19050" b="1016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486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DE82C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33A52" id="officeArt object" o:spid="_x0000_s1026" style="position:absolute;flip:x y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42.8pt,147.15pt" to="42.8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" strokecolor="#de82c2" strokeweight="2.25pt">
                <v:stroke miterlimit="4" joinstyle="miter"/>
                <w10:wrap type="square" anchorx="page" anchory="page"/>
              </v:line>
            </w:pict>
          </mc:Fallback>
        </mc:AlternateContent>
      </w:r>
      <w:r w:rsidR="000C4D0E">
        <w:rPr>
          <w:noProof/>
        </w:rPr>
        <w:drawing>
          <wp:anchor distT="152400" distB="152400" distL="152400" distR="152400" simplePos="0" relativeHeight="251658239" behindDoc="0" locked="0" layoutInCell="1" allowOverlap="1" wp14:anchorId="5A6A3151" wp14:editId="36F2D881">
            <wp:simplePos x="0" y="0"/>
            <wp:positionH relativeFrom="page">
              <wp:posOffset>528320</wp:posOffset>
            </wp:positionH>
            <wp:positionV relativeFrom="line">
              <wp:posOffset>8055610</wp:posOffset>
            </wp:positionV>
            <wp:extent cx="6596380" cy="1495425"/>
            <wp:effectExtent l="0" t="0" r="7620" b="3175"/>
            <wp:wrapTopAndBottom distT="152400" distB="15240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63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0E">
        <w:rPr>
          <w:noProof/>
        </w:rPr>
        <w:drawing>
          <wp:anchor distT="152400" distB="152400" distL="152400" distR="152400" simplePos="0" relativeHeight="251664384" behindDoc="0" locked="0" layoutInCell="1" allowOverlap="1" wp14:anchorId="7D29C3C5" wp14:editId="464868FB">
            <wp:simplePos x="0" y="0"/>
            <wp:positionH relativeFrom="page">
              <wp:posOffset>384175</wp:posOffset>
            </wp:positionH>
            <wp:positionV relativeFrom="page">
              <wp:posOffset>615315</wp:posOffset>
            </wp:positionV>
            <wp:extent cx="1225550" cy="1155700"/>
            <wp:effectExtent l="0" t="0" r="0" b="127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0E">
        <w:rPr>
          <w:noProof/>
        </w:rPr>
        <w:drawing>
          <wp:anchor distT="152400" distB="152400" distL="152400" distR="152400" simplePos="0" relativeHeight="251666432" behindDoc="0" locked="0" layoutInCell="1" allowOverlap="1" wp14:anchorId="62F04E4E" wp14:editId="37F90078">
            <wp:simplePos x="0" y="0"/>
            <wp:positionH relativeFrom="page">
              <wp:posOffset>6035675</wp:posOffset>
            </wp:positionH>
            <wp:positionV relativeFrom="page">
              <wp:posOffset>628015</wp:posOffset>
            </wp:positionV>
            <wp:extent cx="1225550" cy="1155700"/>
            <wp:effectExtent l="50800" t="50800" r="44450" b="635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0E">
        <w:rPr>
          <w:noProof/>
        </w:rPr>
        <w:drawing>
          <wp:anchor distT="152400" distB="152400" distL="152400" distR="152400" simplePos="0" relativeHeight="251661312" behindDoc="0" locked="0" layoutInCell="1" allowOverlap="1" wp14:anchorId="5D774CFD" wp14:editId="589BD82A">
            <wp:simplePos x="0" y="0"/>
            <wp:positionH relativeFrom="page">
              <wp:posOffset>3352800</wp:posOffset>
            </wp:positionH>
            <wp:positionV relativeFrom="page">
              <wp:posOffset>7645400</wp:posOffset>
            </wp:positionV>
            <wp:extent cx="3963035" cy="2745740"/>
            <wp:effectExtent l="0" t="0" r="0" b="0"/>
            <wp:wrapThrough wrapText="bothSides" distL="152400" distR="152400">
              <wp:wrapPolygon edited="1">
                <wp:start x="5189" y="30"/>
                <wp:lineTo x="5189" y="30"/>
                <wp:lineTo x="4894" y="731"/>
                <wp:lineTo x="4788" y="1918"/>
                <wp:lineTo x="4388" y="2284"/>
                <wp:lineTo x="4282" y="2304"/>
                <wp:lineTo x="4282" y="4263"/>
                <wp:lineTo x="4282" y="4476"/>
                <wp:lineTo x="4514" y="5267"/>
                <wp:lineTo x="5168" y="6546"/>
                <wp:lineTo x="5168" y="6759"/>
                <wp:lineTo x="5126" y="7094"/>
                <wp:lineTo x="4978" y="7155"/>
                <wp:lineTo x="5063" y="6851"/>
                <wp:lineTo x="5020" y="6485"/>
                <wp:lineTo x="4830" y="6394"/>
                <wp:lineTo x="4725" y="6698"/>
                <wp:lineTo x="4788" y="7125"/>
                <wp:lineTo x="4852" y="7368"/>
                <wp:lineTo x="4725" y="7186"/>
                <wp:lineTo x="4620" y="6668"/>
                <wp:lineTo x="4409" y="6607"/>
                <wp:lineTo x="4388" y="6851"/>
                <wp:lineTo x="4198" y="6881"/>
                <wp:lineTo x="4155" y="7155"/>
                <wp:lineTo x="4303" y="7155"/>
                <wp:lineTo x="4388" y="6942"/>
                <wp:lineTo x="4535" y="7033"/>
                <wp:lineTo x="4662" y="7368"/>
                <wp:lineTo x="4830" y="7673"/>
                <wp:lineTo x="4978" y="7794"/>
                <wp:lineTo x="4873" y="7947"/>
                <wp:lineTo x="4514" y="8160"/>
                <wp:lineTo x="4577" y="8221"/>
                <wp:lineTo x="4514" y="8525"/>
                <wp:lineTo x="4725" y="8738"/>
                <wp:lineTo x="4662" y="8799"/>
                <wp:lineTo x="4641" y="9073"/>
                <wp:lineTo x="4894" y="9134"/>
                <wp:lineTo x="4999" y="8860"/>
                <wp:lineTo x="5084" y="8982"/>
                <wp:lineTo x="5210" y="9012"/>
                <wp:lineTo x="5252" y="9165"/>
                <wp:lineTo x="5168" y="9134"/>
                <wp:lineTo x="4999" y="9195"/>
                <wp:lineTo x="4894" y="9621"/>
                <wp:lineTo x="5020" y="9713"/>
                <wp:lineTo x="5084" y="10169"/>
                <wp:lineTo x="5358" y="10169"/>
                <wp:lineTo x="5273" y="10443"/>
                <wp:lineTo x="4746" y="9865"/>
                <wp:lineTo x="4683" y="10200"/>
                <wp:lineTo x="4683" y="9713"/>
                <wp:lineTo x="4662" y="9662"/>
                <wp:lineTo x="4662" y="10261"/>
                <wp:lineTo x="4767" y="10352"/>
                <wp:lineTo x="4662" y="10352"/>
                <wp:lineTo x="4662" y="10261"/>
                <wp:lineTo x="4662" y="9662"/>
                <wp:lineTo x="4556" y="9408"/>
                <wp:lineTo x="4514" y="9560"/>
                <wp:lineTo x="4430" y="9414"/>
                <wp:lineTo x="4430" y="11935"/>
                <wp:lineTo x="4556" y="11966"/>
                <wp:lineTo x="4261" y="12362"/>
                <wp:lineTo x="4240" y="12575"/>
                <wp:lineTo x="4092" y="12727"/>
                <wp:lineTo x="4050" y="12636"/>
                <wp:lineTo x="3966" y="12562"/>
                <wp:lineTo x="3966" y="13519"/>
                <wp:lineTo x="4092" y="13640"/>
                <wp:lineTo x="4029" y="13975"/>
                <wp:lineTo x="3860" y="13853"/>
                <wp:lineTo x="3776" y="13914"/>
                <wp:lineTo x="3713" y="14149"/>
                <wp:lineTo x="3713" y="14401"/>
                <wp:lineTo x="3797" y="14432"/>
                <wp:lineTo x="3691" y="14523"/>
                <wp:lineTo x="3713" y="14401"/>
                <wp:lineTo x="3713" y="14149"/>
                <wp:lineTo x="3670" y="14310"/>
                <wp:lineTo x="3396" y="14158"/>
                <wp:lineTo x="3396" y="14006"/>
                <wp:lineTo x="3502" y="13793"/>
                <wp:lineTo x="3818" y="13762"/>
                <wp:lineTo x="3966" y="13519"/>
                <wp:lineTo x="3966" y="12562"/>
                <wp:lineTo x="3945" y="12544"/>
                <wp:lineTo x="3755" y="12605"/>
                <wp:lineTo x="3734" y="12910"/>
                <wp:lineTo x="3544" y="12910"/>
                <wp:lineTo x="3438" y="12818"/>
                <wp:lineTo x="3670" y="12727"/>
                <wp:lineTo x="3607" y="12392"/>
                <wp:lineTo x="3396" y="12331"/>
                <wp:lineTo x="4050" y="12027"/>
                <wp:lineTo x="4430" y="11935"/>
                <wp:lineTo x="4430" y="9414"/>
                <wp:lineTo x="4409" y="9378"/>
                <wp:lineTo x="4219" y="9469"/>
                <wp:lineTo x="4198" y="9865"/>
                <wp:lineTo x="4029" y="9865"/>
                <wp:lineTo x="3987" y="9780"/>
                <wp:lineTo x="3987" y="10931"/>
                <wp:lineTo x="4050" y="11083"/>
                <wp:lineTo x="3923" y="11083"/>
                <wp:lineTo x="3987" y="10931"/>
                <wp:lineTo x="3987" y="9780"/>
                <wp:lineTo x="3923" y="9652"/>
                <wp:lineTo x="3923" y="8982"/>
                <wp:lineTo x="3734" y="8190"/>
                <wp:lineTo x="3839" y="7368"/>
                <wp:lineTo x="3839" y="5846"/>
                <wp:lineTo x="4155" y="4293"/>
                <wp:lineTo x="4282" y="4263"/>
                <wp:lineTo x="4282" y="2304"/>
                <wp:lineTo x="3586" y="2436"/>
                <wp:lineTo x="3164" y="2740"/>
                <wp:lineTo x="3122" y="3136"/>
                <wp:lineTo x="3713" y="4232"/>
                <wp:lineTo x="3375" y="5663"/>
                <wp:lineTo x="3354" y="6668"/>
                <wp:lineTo x="3354" y="7734"/>
                <wp:lineTo x="3270" y="8099"/>
                <wp:lineTo x="3375" y="9134"/>
                <wp:lineTo x="3734" y="9987"/>
                <wp:lineTo x="3396" y="10017"/>
                <wp:lineTo x="3375" y="9926"/>
                <wp:lineTo x="3016" y="9560"/>
                <wp:lineTo x="3143" y="9378"/>
                <wp:lineTo x="3164" y="8982"/>
                <wp:lineTo x="2995" y="8891"/>
                <wp:lineTo x="3016" y="8647"/>
                <wp:lineTo x="2953" y="8556"/>
                <wp:lineTo x="2932" y="8403"/>
                <wp:lineTo x="2848" y="8373"/>
                <wp:lineTo x="2953" y="8282"/>
                <wp:lineTo x="2974" y="8068"/>
                <wp:lineTo x="2869" y="7886"/>
                <wp:lineTo x="2637" y="7947"/>
                <wp:lineTo x="2616" y="7642"/>
                <wp:lineTo x="2257" y="7612"/>
                <wp:lineTo x="2257" y="7612"/>
                <wp:lineTo x="2257" y="9165"/>
                <wp:lineTo x="2257" y="9378"/>
                <wp:lineTo x="2363" y="9682"/>
                <wp:lineTo x="2236" y="9560"/>
                <wp:lineTo x="2194" y="9347"/>
                <wp:lineTo x="2257" y="9165"/>
                <wp:lineTo x="2257" y="7612"/>
                <wp:lineTo x="2215" y="7886"/>
                <wp:lineTo x="2109" y="7855"/>
                <wp:lineTo x="2152" y="8129"/>
                <wp:lineTo x="2004" y="8282"/>
                <wp:lineTo x="2004" y="7855"/>
                <wp:lineTo x="1835" y="7825"/>
                <wp:lineTo x="1730" y="8068"/>
                <wp:lineTo x="1666" y="7855"/>
                <wp:lineTo x="1434" y="7886"/>
                <wp:lineTo x="1392" y="8129"/>
                <wp:lineTo x="1540" y="8343"/>
                <wp:lineTo x="1434" y="8343"/>
                <wp:lineTo x="1287" y="8403"/>
                <wp:lineTo x="1245" y="8708"/>
                <wp:lineTo x="1434" y="8708"/>
                <wp:lineTo x="1455" y="8891"/>
                <wp:lineTo x="1624" y="9012"/>
                <wp:lineTo x="1582" y="9256"/>
                <wp:lineTo x="1477" y="9134"/>
                <wp:lineTo x="1287" y="9225"/>
                <wp:lineTo x="1266" y="9591"/>
                <wp:lineTo x="1434" y="9713"/>
                <wp:lineTo x="1350" y="9865"/>
                <wp:lineTo x="1413" y="10169"/>
                <wp:lineTo x="1666" y="10169"/>
                <wp:lineTo x="1835" y="10322"/>
                <wp:lineTo x="2067" y="10200"/>
                <wp:lineTo x="2067" y="9895"/>
                <wp:lineTo x="2152" y="9743"/>
                <wp:lineTo x="2637" y="9834"/>
                <wp:lineTo x="3059" y="9774"/>
                <wp:lineTo x="3206" y="9987"/>
                <wp:lineTo x="2974" y="10048"/>
                <wp:lineTo x="2679" y="10230"/>
                <wp:lineTo x="3354" y="10322"/>
                <wp:lineTo x="3923" y="10717"/>
                <wp:lineTo x="3797" y="10748"/>
                <wp:lineTo x="3776" y="10961"/>
                <wp:lineTo x="3881" y="11113"/>
                <wp:lineTo x="3818" y="11265"/>
                <wp:lineTo x="3502" y="11113"/>
                <wp:lineTo x="3270" y="10625"/>
                <wp:lineTo x="3270" y="10717"/>
                <wp:lineTo x="3375" y="11052"/>
                <wp:lineTo x="3227" y="10961"/>
                <wp:lineTo x="3206" y="10748"/>
                <wp:lineTo x="3270" y="10717"/>
                <wp:lineTo x="3270" y="10625"/>
                <wp:lineTo x="3227" y="10535"/>
                <wp:lineTo x="3080" y="10382"/>
                <wp:lineTo x="2932" y="10443"/>
                <wp:lineTo x="2890" y="10352"/>
                <wp:lineTo x="2637" y="10352"/>
                <wp:lineTo x="2489" y="10139"/>
                <wp:lineTo x="2447" y="10261"/>
                <wp:lineTo x="2341" y="10108"/>
                <wp:lineTo x="2152" y="10200"/>
                <wp:lineTo x="2152" y="10565"/>
                <wp:lineTo x="1941" y="10596"/>
                <wp:lineTo x="1920" y="11144"/>
                <wp:lineTo x="2088" y="11174"/>
                <wp:lineTo x="2067" y="11326"/>
                <wp:lineTo x="2299" y="11205"/>
                <wp:lineTo x="2573" y="11296"/>
                <wp:lineTo x="2637" y="11509"/>
                <wp:lineTo x="2890" y="11570"/>
                <wp:lineTo x="2974" y="11326"/>
                <wp:lineTo x="3101" y="11357"/>
                <wp:lineTo x="3185" y="11205"/>
                <wp:lineTo x="3333" y="11144"/>
                <wp:lineTo x="3670" y="11357"/>
                <wp:lineTo x="3354" y="11690"/>
                <wp:lineTo x="3354" y="12331"/>
                <wp:lineTo x="3206" y="12392"/>
                <wp:lineTo x="3354" y="12331"/>
                <wp:lineTo x="3354" y="11690"/>
                <wp:lineTo x="3122" y="11935"/>
                <wp:lineTo x="2784" y="12118"/>
                <wp:lineTo x="2805" y="12270"/>
                <wp:lineTo x="2468" y="12209"/>
                <wp:lineTo x="2299" y="12209"/>
                <wp:lineTo x="2215" y="12057"/>
                <wp:lineTo x="2299" y="11874"/>
                <wp:lineTo x="2299" y="11539"/>
                <wp:lineTo x="2130" y="11479"/>
                <wp:lineTo x="2046" y="11600"/>
                <wp:lineTo x="1920" y="11387"/>
                <wp:lineTo x="1709" y="11448"/>
                <wp:lineTo x="1688" y="11753"/>
                <wp:lineTo x="1477" y="11783"/>
                <wp:lineTo x="1350" y="11661"/>
                <wp:lineTo x="1118" y="11753"/>
                <wp:lineTo x="1076" y="12057"/>
                <wp:lineTo x="1055" y="11935"/>
                <wp:lineTo x="1055" y="13336"/>
                <wp:lineTo x="949" y="13427"/>
                <wp:lineTo x="1055" y="13336"/>
                <wp:lineTo x="1055" y="11935"/>
                <wp:lineTo x="1034" y="11813"/>
                <wp:lineTo x="928" y="11631"/>
                <wp:lineTo x="886" y="11753"/>
                <wp:lineTo x="802" y="11570"/>
                <wp:lineTo x="591" y="11692"/>
                <wp:lineTo x="591" y="12057"/>
                <wp:lineTo x="380" y="12118"/>
                <wp:lineTo x="359" y="12605"/>
                <wp:lineTo x="527" y="12666"/>
                <wp:lineTo x="527" y="12818"/>
                <wp:lineTo x="780" y="12666"/>
                <wp:lineTo x="802" y="12788"/>
                <wp:lineTo x="802" y="12788"/>
                <wp:lineTo x="802" y="13244"/>
                <wp:lineTo x="886" y="13366"/>
                <wp:lineTo x="802" y="13305"/>
                <wp:lineTo x="802" y="13244"/>
                <wp:lineTo x="802" y="12788"/>
                <wp:lineTo x="633" y="12849"/>
                <wp:lineTo x="506" y="13031"/>
                <wp:lineTo x="464" y="12910"/>
                <wp:lineTo x="232" y="12879"/>
                <wp:lineTo x="169" y="13123"/>
                <wp:lineTo x="316" y="13366"/>
                <wp:lineTo x="232" y="13366"/>
                <wp:lineTo x="63" y="13427"/>
                <wp:lineTo x="42" y="13762"/>
                <wp:lineTo x="253" y="13732"/>
                <wp:lineTo x="253" y="13945"/>
                <wp:lineTo x="464" y="14036"/>
                <wp:lineTo x="506" y="14219"/>
                <wp:lineTo x="274" y="14067"/>
                <wp:lineTo x="127" y="14188"/>
                <wp:lineTo x="211" y="14462"/>
                <wp:lineTo x="169" y="14554"/>
                <wp:lineTo x="169" y="14919"/>
                <wp:lineTo x="401" y="14919"/>
                <wp:lineTo x="422" y="15193"/>
                <wp:lineTo x="527" y="15224"/>
                <wp:lineTo x="612" y="15071"/>
                <wp:lineTo x="506" y="15467"/>
                <wp:lineTo x="443" y="15741"/>
                <wp:lineTo x="570" y="15802"/>
                <wp:lineTo x="591" y="15711"/>
                <wp:lineTo x="654" y="15893"/>
                <wp:lineTo x="591" y="16137"/>
                <wp:lineTo x="759" y="16167"/>
                <wp:lineTo x="865" y="16350"/>
                <wp:lineTo x="970" y="16259"/>
                <wp:lineTo x="823" y="16046"/>
                <wp:lineTo x="675" y="15467"/>
                <wp:lineTo x="738" y="15010"/>
                <wp:lineTo x="907" y="14767"/>
                <wp:lineTo x="1181" y="14919"/>
                <wp:lineTo x="1287" y="14797"/>
                <wp:lineTo x="1308" y="14493"/>
                <wp:lineTo x="1371" y="14371"/>
                <wp:lineTo x="1455" y="14188"/>
                <wp:lineTo x="1561" y="14371"/>
                <wp:lineTo x="1898" y="14280"/>
                <wp:lineTo x="1920" y="14036"/>
                <wp:lineTo x="2004" y="13975"/>
                <wp:lineTo x="2109" y="13488"/>
                <wp:lineTo x="2152" y="13275"/>
                <wp:lineTo x="2215" y="13275"/>
                <wp:lineTo x="2447" y="13184"/>
                <wp:lineTo x="2447" y="12849"/>
                <wp:lineTo x="2447" y="12727"/>
                <wp:lineTo x="2489" y="12483"/>
                <wp:lineTo x="2805" y="12514"/>
                <wp:lineTo x="2552" y="12696"/>
                <wp:lineTo x="2552" y="13092"/>
                <wp:lineTo x="2763" y="13092"/>
                <wp:lineTo x="2848" y="13488"/>
                <wp:lineTo x="3143" y="13488"/>
                <wp:lineTo x="3206" y="13214"/>
                <wp:lineTo x="3270" y="13366"/>
                <wp:lineTo x="3523" y="13366"/>
                <wp:lineTo x="3691" y="13336"/>
                <wp:lineTo x="3607" y="13427"/>
                <wp:lineTo x="3565" y="13640"/>
                <wp:lineTo x="3248" y="13975"/>
                <wp:lineTo x="3016" y="14554"/>
                <wp:lineTo x="2911" y="14523"/>
                <wp:lineTo x="2911" y="14249"/>
                <wp:lineTo x="2679" y="14158"/>
                <wp:lineTo x="2552" y="14371"/>
                <wp:lineTo x="2489" y="14219"/>
                <wp:lineTo x="2320" y="14158"/>
                <wp:lineTo x="2130" y="14401"/>
                <wp:lineTo x="2173" y="14645"/>
                <wp:lineTo x="2109" y="14676"/>
                <wp:lineTo x="2088" y="14858"/>
                <wp:lineTo x="2025" y="14706"/>
                <wp:lineTo x="1793" y="14736"/>
                <wp:lineTo x="1751" y="14980"/>
                <wp:lineTo x="1898" y="15193"/>
                <wp:lineTo x="1666" y="15224"/>
                <wp:lineTo x="1603" y="15558"/>
                <wp:lineTo x="1814" y="15558"/>
                <wp:lineTo x="1856" y="15802"/>
                <wp:lineTo x="2109" y="15832"/>
                <wp:lineTo x="2152" y="15589"/>
                <wp:lineTo x="2384" y="15589"/>
                <wp:lineTo x="2426" y="15193"/>
                <wp:lineTo x="2320" y="15132"/>
                <wp:lineTo x="2531" y="15102"/>
                <wp:lineTo x="2552" y="15437"/>
                <wp:lineTo x="2468" y="16046"/>
                <wp:lineTo x="2320" y="15924"/>
                <wp:lineTo x="2152" y="16015"/>
                <wp:lineTo x="2130" y="16320"/>
                <wp:lineTo x="2278" y="16472"/>
                <wp:lineTo x="2278" y="16929"/>
                <wp:lineTo x="2531" y="16929"/>
                <wp:lineTo x="2616" y="17020"/>
                <wp:lineTo x="2890" y="17050"/>
                <wp:lineTo x="2974" y="16807"/>
                <wp:lineTo x="2932" y="16655"/>
                <wp:lineTo x="3080" y="16472"/>
                <wp:lineTo x="3101" y="16137"/>
                <wp:lineTo x="2869" y="16015"/>
                <wp:lineTo x="2848" y="15893"/>
                <wp:lineTo x="2974" y="16015"/>
                <wp:lineTo x="3291" y="15863"/>
                <wp:lineTo x="3312" y="15528"/>
                <wp:lineTo x="3354" y="15315"/>
                <wp:lineTo x="3312" y="15010"/>
                <wp:lineTo x="3143" y="14950"/>
                <wp:lineTo x="3080" y="14767"/>
                <wp:lineTo x="3270" y="14097"/>
                <wp:lineTo x="3312" y="14249"/>
                <wp:lineTo x="3438" y="14432"/>
                <wp:lineTo x="3776" y="14584"/>
                <wp:lineTo x="3691" y="14828"/>
                <wp:lineTo x="3860" y="15102"/>
                <wp:lineTo x="3776" y="15102"/>
                <wp:lineTo x="3586" y="15163"/>
                <wp:lineTo x="3565" y="15498"/>
                <wp:lineTo x="3776" y="15467"/>
                <wp:lineTo x="3797" y="15711"/>
                <wp:lineTo x="4071" y="15711"/>
                <wp:lineTo x="4113" y="15437"/>
                <wp:lineTo x="4303" y="15528"/>
                <wp:lineTo x="4303" y="15619"/>
                <wp:lineTo x="4177" y="15802"/>
                <wp:lineTo x="4219" y="15985"/>
                <wp:lineTo x="4409" y="16015"/>
                <wp:lineTo x="4430" y="16167"/>
                <wp:lineTo x="4598" y="16228"/>
                <wp:lineTo x="4641" y="16320"/>
                <wp:lineTo x="4936" y="16320"/>
                <wp:lineTo x="4915" y="16563"/>
                <wp:lineTo x="5063" y="16655"/>
                <wp:lineTo x="4894" y="16837"/>
                <wp:lineTo x="4852" y="17050"/>
                <wp:lineTo x="5020" y="17050"/>
                <wp:lineTo x="4999" y="17294"/>
                <wp:lineTo x="5126" y="17385"/>
                <wp:lineTo x="5189" y="17172"/>
                <wp:lineTo x="5400" y="17324"/>
                <wp:lineTo x="5421" y="16868"/>
                <wp:lineTo x="5231" y="16715"/>
                <wp:lineTo x="5316" y="16533"/>
                <wp:lineTo x="5463" y="16807"/>
                <wp:lineTo x="5484" y="16959"/>
                <wp:lineTo x="5653" y="17233"/>
                <wp:lineTo x="5780" y="17233"/>
                <wp:lineTo x="5716" y="16959"/>
                <wp:lineTo x="5505" y="16746"/>
                <wp:lineTo x="5400" y="16411"/>
                <wp:lineTo x="5358" y="16107"/>
                <wp:lineTo x="5337" y="15893"/>
                <wp:lineTo x="5400" y="16107"/>
                <wp:lineTo x="5527" y="16228"/>
                <wp:lineTo x="5738" y="16167"/>
                <wp:lineTo x="5801" y="15863"/>
                <wp:lineTo x="6033" y="15772"/>
                <wp:lineTo x="6033" y="15376"/>
                <wp:lineTo x="6012" y="15041"/>
                <wp:lineTo x="6075" y="15041"/>
                <wp:lineTo x="6286" y="15345"/>
                <wp:lineTo x="6307" y="15558"/>
                <wp:lineTo x="6370" y="16350"/>
                <wp:lineTo x="6898" y="17751"/>
                <wp:lineTo x="6771" y="17781"/>
                <wp:lineTo x="6729" y="18177"/>
                <wp:lineTo x="6623" y="18238"/>
                <wp:lineTo x="6729" y="18512"/>
                <wp:lineTo x="6581" y="18512"/>
                <wp:lineTo x="6560" y="18755"/>
                <wp:lineTo x="5210" y="18725"/>
                <wp:lineTo x="3818" y="18969"/>
                <wp:lineTo x="3691" y="19121"/>
                <wp:lineTo x="3607" y="18908"/>
                <wp:lineTo x="3354" y="18908"/>
                <wp:lineTo x="3333" y="19212"/>
                <wp:lineTo x="3101" y="19273"/>
                <wp:lineTo x="3059" y="19517"/>
                <wp:lineTo x="3206" y="19669"/>
                <wp:lineTo x="3080" y="19791"/>
                <wp:lineTo x="3206" y="20065"/>
                <wp:lineTo x="3438" y="20095"/>
                <wp:lineTo x="3544" y="19852"/>
                <wp:lineTo x="3607" y="19943"/>
                <wp:lineTo x="3818" y="19973"/>
                <wp:lineTo x="3902" y="19669"/>
                <wp:lineTo x="4071" y="19638"/>
                <wp:lineTo x="3839" y="19577"/>
                <wp:lineTo x="3923" y="19395"/>
                <wp:lineTo x="3945" y="19090"/>
                <wp:lineTo x="4324" y="19090"/>
                <wp:lineTo x="4303" y="19273"/>
                <wp:lineTo x="4388" y="19334"/>
                <wp:lineTo x="4662" y="19334"/>
                <wp:lineTo x="4514" y="19121"/>
                <wp:lineTo x="4936" y="19212"/>
                <wp:lineTo x="4873" y="19364"/>
                <wp:lineTo x="4936" y="19486"/>
                <wp:lineTo x="5358" y="19547"/>
                <wp:lineTo x="5463" y="19395"/>
                <wp:lineTo x="5484" y="19182"/>
                <wp:lineTo x="5864" y="19273"/>
                <wp:lineTo x="5548" y="19395"/>
                <wp:lineTo x="5695" y="19517"/>
                <wp:lineTo x="6138" y="19608"/>
                <wp:lineTo x="6180" y="19821"/>
                <wp:lineTo x="10146" y="19852"/>
                <wp:lineTo x="10041" y="20034"/>
                <wp:lineTo x="9809" y="20034"/>
                <wp:lineTo x="9809" y="20948"/>
                <wp:lineTo x="10062" y="20978"/>
                <wp:lineTo x="10062" y="21191"/>
                <wp:lineTo x="9872" y="21100"/>
                <wp:lineTo x="9809" y="21222"/>
                <wp:lineTo x="9534" y="21252"/>
                <wp:lineTo x="9218" y="21313"/>
                <wp:lineTo x="9534" y="20978"/>
                <wp:lineTo x="9809" y="20948"/>
                <wp:lineTo x="9809" y="20034"/>
                <wp:lineTo x="9788" y="20034"/>
                <wp:lineTo x="9788" y="20430"/>
                <wp:lineTo x="9682" y="20491"/>
                <wp:lineTo x="9640" y="20674"/>
                <wp:lineTo x="9788" y="20765"/>
                <wp:lineTo x="9619" y="20795"/>
                <wp:lineTo x="9323" y="20704"/>
                <wp:lineTo x="9281" y="20917"/>
                <wp:lineTo x="9366" y="20948"/>
                <wp:lineTo x="9323" y="21039"/>
                <wp:lineTo x="9091" y="21039"/>
                <wp:lineTo x="9113" y="21283"/>
                <wp:lineTo x="9070" y="21404"/>
                <wp:lineTo x="9070" y="21587"/>
                <wp:lineTo x="9197" y="21526"/>
                <wp:lineTo x="9577" y="21526"/>
                <wp:lineTo x="9598" y="21435"/>
                <wp:lineTo x="9703" y="21465"/>
                <wp:lineTo x="10188" y="21465"/>
                <wp:lineTo x="10695" y="21435"/>
                <wp:lineTo x="11580" y="21526"/>
                <wp:lineTo x="11665" y="21374"/>
                <wp:lineTo x="11749" y="21374"/>
                <wp:lineTo x="11939" y="21404"/>
                <wp:lineTo x="12530" y="21404"/>
                <wp:lineTo x="13268" y="21404"/>
                <wp:lineTo x="13627" y="21191"/>
                <wp:lineTo x="14365" y="21008"/>
                <wp:lineTo x="14470" y="20887"/>
                <wp:lineTo x="14913" y="20765"/>
                <wp:lineTo x="14934" y="20643"/>
                <wp:lineTo x="14618" y="20765"/>
                <wp:lineTo x="14238" y="20765"/>
                <wp:lineTo x="14344" y="20582"/>
                <wp:lineTo x="14998" y="20521"/>
                <wp:lineTo x="14787" y="20430"/>
                <wp:lineTo x="14618" y="19882"/>
                <wp:lineTo x="15356" y="19852"/>
                <wp:lineTo x="15462" y="19821"/>
                <wp:lineTo x="16200" y="19882"/>
                <wp:lineTo x="16474" y="19821"/>
                <wp:lineTo x="16474" y="19456"/>
                <wp:lineTo x="16179" y="19425"/>
                <wp:lineTo x="16158" y="19243"/>
                <wp:lineTo x="16010" y="19212"/>
                <wp:lineTo x="16052" y="19121"/>
                <wp:lineTo x="16116" y="18908"/>
                <wp:lineTo x="15905" y="18786"/>
                <wp:lineTo x="16010" y="18755"/>
                <wp:lineTo x="16052" y="18542"/>
                <wp:lineTo x="15820" y="18481"/>
                <wp:lineTo x="15926" y="18420"/>
                <wp:lineTo x="15968" y="18207"/>
                <wp:lineTo x="15736" y="18146"/>
                <wp:lineTo x="15820" y="18055"/>
                <wp:lineTo x="15863" y="17842"/>
                <wp:lineTo x="16263" y="15772"/>
                <wp:lineTo x="16770" y="15711"/>
                <wp:lineTo x="16854" y="15642"/>
                <wp:lineTo x="16854" y="18877"/>
                <wp:lineTo x="16833" y="19090"/>
                <wp:lineTo x="16959" y="19151"/>
                <wp:lineTo x="17023" y="19364"/>
                <wp:lineTo x="17423" y="19364"/>
                <wp:lineTo x="17423" y="20156"/>
                <wp:lineTo x="17255" y="20278"/>
                <wp:lineTo x="17149" y="20643"/>
                <wp:lineTo x="17023" y="20734"/>
                <wp:lineTo x="16854" y="20674"/>
                <wp:lineTo x="16938" y="20795"/>
                <wp:lineTo x="17002" y="21100"/>
                <wp:lineTo x="16685" y="21130"/>
                <wp:lineTo x="16706" y="20765"/>
                <wp:lineTo x="16601" y="20704"/>
                <wp:lineTo x="16664" y="20643"/>
                <wp:lineTo x="16664" y="20339"/>
                <wp:lineTo x="16474" y="20278"/>
                <wp:lineTo x="16369" y="20521"/>
                <wp:lineTo x="16327" y="20339"/>
                <wp:lineTo x="16095" y="20308"/>
                <wp:lineTo x="16031" y="20552"/>
                <wp:lineTo x="16179" y="20795"/>
                <wp:lineTo x="15947" y="20826"/>
                <wp:lineTo x="15884" y="21130"/>
                <wp:lineTo x="16137" y="21404"/>
                <wp:lineTo x="16706" y="21465"/>
                <wp:lineTo x="16748" y="21283"/>
                <wp:lineTo x="16980" y="21191"/>
                <wp:lineTo x="17044" y="21252"/>
                <wp:lineTo x="17234" y="21252"/>
                <wp:lineTo x="17170" y="21313"/>
                <wp:lineTo x="17149" y="21526"/>
                <wp:lineTo x="17634" y="21526"/>
                <wp:lineTo x="17909" y="21404"/>
                <wp:lineTo x="17845" y="21222"/>
                <wp:lineTo x="17930" y="20856"/>
                <wp:lineTo x="17782" y="20704"/>
                <wp:lineTo x="17782" y="20278"/>
                <wp:lineTo x="17571" y="20308"/>
                <wp:lineTo x="17423" y="20156"/>
                <wp:lineTo x="17423" y="19364"/>
                <wp:lineTo x="17613" y="19364"/>
                <wp:lineTo x="17761" y="19243"/>
                <wp:lineTo x="18204" y="19090"/>
                <wp:lineTo x="18921" y="19151"/>
                <wp:lineTo x="19005" y="18999"/>
                <wp:lineTo x="16854" y="18877"/>
                <wp:lineTo x="16854" y="15642"/>
                <wp:lineTo x="17255" y="15315"/>
                <wp:lineTo x="17023" y="15254"/>
                <wp:lineTo x="16495" y="15163"/>
                <wp:lineTo x="16833" y="14097"/>
                <wp:lineTo x="16791" y="13823"/>
                <wp:lineTo x="17044" y="13732"/>
                <wp:lineTo x="16959" y="13427"/>
                <wp:lineTo x="17191" y="13397"/>
                <wp:lineTo x="17213" y="13244"/>
                <wp:lineTo x="17086" y="13123"/>
                <wp:lineTo x="17086" y="13031"/>
                <wp:lineTo x="17297" y="13031"/>
                <wp:lineTo x="17381" y="12879"/>
                <wp:lineTo x="17234" y="12636"/>
                <wp:lineTo x="17466" y="12605"/>
                <wp:lineTo x="17466" y="12757"/>
                <wp:lineTo x="17550" y="13153"/>
                <wp:lineTo x="17698" y="13031"/>
                <wp:lineTo x="17719" y="13244"/>
                <wp:lineTo x="17909" y="13397"/>
                <wp:lineTo x="18120" y="13275"/>
                <wp:lineTo x="18141" y="12940"/>
                <wp:lineTo x="18288" y="12970"/>
                <wp:lineTo x="18330" y="13092"/>
                <wp:lineTo x="18541" y="13184"/>
                <wp:lineTo x="18541" y="13305"/>
                <wp:lineTo x="18478" y="13336"/>
                <wp:lineTo x="18309" y="13427"/>
                <wp:lineTo x="18288" y="13853"/>
                <wp:lineTo x="18478" y="14006"/>
                <wp:lineTo x="18415" y="14097"/>
                <wp:lineTo x="18352" y="13975"/>
                <wp:lineTo x="18162" y="13945"/>
                <wp:lineTo x="18183" y="13853"/>
                <wp:lineTo x="18120" y="13549"/>
                <wp:lineTo x="17866" y="13549"/>
                <wp:lineTo x="17782" y="13853"/>
                <wp:lineTo x="17508" y="13853"/>
                <wp:lineTo x="17466" y="14158"/>
                <wp:lineTo x="17592" y="14280"/>
                <wp:lineTo x="17550" y="14401"/>
                <wp:lineTo x="17550" y="14736"/>
                <wp:lineTo x="17761" y="14828"/>
                <wp:lineTo x="17845" y="14676"/>
                <wp:lineTo x="17909" y="14828"/>
                <wp:lineTo x="18098" y="14919"/>
                <wp:lineTo x="18204" y="15163"/>
                <wp:lineTo x="18415" y="15193"/>
                <wp:lineTo x="18436" y="15284"/>
                <wp:lineTo x="18520" y="15558"/>
                <wp:lineTo x="18752" y="15558"/>
                <wp:lineTo x="18837" y="15254"/>
                <wp:lineTo x="18900" y="15254"/>
                <wp:lineTo x="18942" y="15406"/>
                <wp:lineTo x="18795" y="15954"/>
                <wp:lineTo x="18478" y="16350"/>
                <wp:lineTo x="18478" y="16624"/>
                <wp:lineTo x="18689" y="16441"/>
                <wp:lineTo x="18731" y="16198"/>
                <wp:lineTo x="18942" y="15802"/>
                <wp:lineTo x="19005" y="16107"/>
                <wp:lineTo x="18858" y="16137"/>
                <wp:lineTo x="18816" y="16655"/>
                <wp:lineTo x="19005" y="16563"/>
                <wp:lineTo x="19048" y="16685"/>
                <wp:lineTo x="19216" y="16685"/>
                <wp:lineTo x="19216" y="16441"/>
                <wp:lineTo x="19343" y="16441"/>
                <wp:lineTo x="19385" y="16289"/>
                <wp:lineTo x="19111" y="16046"/>
                <wp:lineTo x="18984" y="15254"/>
                <wp:lineTo x="19069" y="15224"/>
                <wp:lineTo x="19153" y="14919"/>
                <wp:lineTo x="19385" y="14980"/>
                <wp:lineTo x="19343" y="15071"/>
                <wp:lineTo x="19322" y="15345"/>
                <wp:lineTo x="19554" y="15376"/>
                <wp:lineTo x="19575" y="15528"/>
                <wp:lineTo x="19659" y="15558"/>
                <wp:lineTo x="19659" y="18999"/>
                <wp:lineTo x="19364" y="19029"/>
                <wp:lineTo x="19554" y="19121"/>
                <wp:lineTo x="19744" y="19060"/>
                <wp:lineTo x="19659" y="18999"/>
                <wp:lineTo x="19659" y="15558"/>
                <wp:lineTo x="19744" y="15589"/>
                <wp:lineTo x="19807" y="15376"/>
                <wp:lineTo x="20018" y="15345"/>
                <wp:lineTo x="20060" y="15132"/>
                <wp:lineTo x="19913" y="15041"/>
                <wp:lineTo x="19870" y="14767"/>
                <wp:lineTo x="19680" y="14858"/>
                <wp:lineTo x="19554" y="14797"/>
                <wp:lineTo x="19406" y="14919"/>
                <wp:lineTo x="19048" y="14706"/>
                <wp:lineTo x="19153" y="14554"/>
                <wp:lineTo x="19448" y="14432"/>
                <wp:lineTo x="19533" y="14523"/>
                <wp:lineTo x="19786" y="14523"/>
                <wp:lineTo x="19807" y="14097"/>
                <wp:lineTo x="19976" y="13975"/>
                <wp:lineTo x="19976" y="13701"/>
                <wp:lineTo x="19828" y="13610"/>
                <wp:lineTo x="19807" y="13397"/>
                <wp:lineTo x="19870" y="13275"/>
                <wp:lineTo x="19955" y="12879"/>
                <wp:lineTo x="19786" y="12696"/>
                <wp:lineTo x="19765" y="12453"/>
                <wp:lineTo x="19596" y="12301"/>
                <wp:lineTo x="19491" y="12453"/>
                <wp:lineTo x="19448" y="12362"/>
                <wp:lineTo x="19027" y="12422"/>
                <wp:lineTo x="18921" y="12057"/>
                <wp:lineTo x="18752" y="12027"/>
                <wp:lineTo x="18668" y="11935"/>
                <wp:lineTo x="18394" y="11935"/>
                <wp:lineTo x="18330" y="12209"/>
                <wp:lineTo x="18162" y="12331"/>
                <wp:lineTo x="18035" y="12453"/>
                <wp:lineTo x="18162" y="12148"/>
                <wp:lineTo x="18014" y="11966"/>
                <wp:lineTo x="18014" y="11813"/>
                <wp:lineTo x="18352" y="11722"/>
                <wp:lineTo x="18394" y="11509"/>
                <wp:lineTo x="18605" y="11418"/>
                <wp:lineTo x="19005" y="11113"/>
                <wp:lineTo x="19132" y="11113"/>
                <wp:lineTo x="19048" y="11174"/>
                <wp:lineTo x="18984" y="11296"/>
                <wp:lineTo x="19069" y="11692"/>
                <wp:lineTo x="19280" y="11692"/>
                <wp:lineTo x="19385" y="11753"/>
                <wp:lineTo x="19596" y="11509"/>
                <wp:lineTo x="19638" y="11022"/>
                <wp:lineTo x="19744" y="11083"/>
                <wp:lineTo x="19723" y="11174"/>
                <wp:lineTo x="19723" y="11509"/>
                <wp:lineTo x="19744" y="11935"/>
                <wp:lineTo x="19828" y="11996"/>
                <wp:lineTo x="19786" y="12118"/>
                <wp:lineTo x="19849" y="12392"/>
                <wp:lineTo x="20060" y="12301"/>
                <wp:lineTo x="20271" y="12301"/>
                <wp:lineTo x="20292" y="12057"/>
                <wp:lineTo x="20398" y="11996"/>
                <wp:lineTo x="20419" y="11692"/>
                <wp:lineTo x="20398" y="11296"/>
                <wp:lineTo x="20461" y="11265"/>
                <wp:lineTo x="20609" y="11783"/>
                <wp:lineTo x="20756" y="11935"/>
                <wp:lineTo x="20841" y="12148"/>
                <wp:lineTo x="21073" y="12301"/>
                <wp:lineTo x="21178" y="12605"/>
                <wp:lineTo x="21052" y="12666"/>
                <wp:lineTo x="20967" y="12910"/>
                <wp:lineTo x="21178" y="12910"/>
                <wp:lineTo x="21241" y="12605"/>
                <wp:lineTo x="21326" y="12666"/>
                <wp:lineTo x="21389" y="12483"/>
                <wp:lineTo x="21326" y="12240"/>
                <wp:lineTo x="21115" y="12179"/>
                <wp:lineTo x="20904" y="11905"/>
                <wp:lineTo x="21157" y="12118"/>
                <wp:lineTo x="21537" y="12027"/>
                <wp:lineTo x="21579" y="11874"/>
                <wp:lineTo x="21431" y="11631"/>
                <wp:lineTo x="21052" y="11753"/>
                <wp:lineTo x="20967" y="11631"/>
                <wp:lineTo x="21052" y="11509"/>
                <wp:lineTo x="21073" y="11357"/>
                <wp:lineTo x="20862" y="11296"/>
                <wp:lineTo x="20841" y="10961"/>
                <wp:lineTo x="20693" y="10978"/>
                <wp:lineTo x="20693" y="11539"/>
                <wp:lineTo x="20651" y="11631"/>
                <wp:lineTo x="20566" y="11570"/>
                <wp:lineTo x="20693" y="11539"/>
                <wp:lineTo x="20693" y="10978"/>
                <wp:lineTo x="20588" y="10991"/>
                <wp:lineTo x="20524" y="10809"/>
                <wp:lineTo x="20313" y="10748"/>
                <wp:lineTo x="20313" y="10474"/>
                <wp:lineTo x="20482" y="10291"/>
                <wp:lineTo x="20524" y="9987"/>
                <wp:lineTo x="20419" y="9834"/>
                <wp:lineTo x="20461" y="9713"/>
                <wp:lineTo x="20461" y="9286"/>
                <wp:lineTo x="20208" y="9225"/>
                <wp:lineTo x="20081" y="9469"/>
                <wp:lineTo x="20039" y="9256"/>
                <wp:lineTo x="19870" y="9233"/>
                <wp:lineTo x="19870" y="10443"/>
                <wp:lineTo x="19955" y="10474"/>
                <wp:lineTo x="19955" y="10656"/>
                <wp:lineTo x="19723" y="10596"/>
                <wp:lineTo x="19659" y="10717"/>
                <wp:lineTo x="19533" y="10687"/>
                <wp:lineTo x="19870" y="10443"/>
                <wp:lineTo x="19870" y="9233"/>
                <wp:lineTo x="19807" y="9225"/>
                <wp:lineTo x="19765" y="9591"/>
                <wp:lineTo x="19659" y="9621"/>
                <wp:lineTo x="19617" y="9713"/>
                <wp:lineTo x="19702" y="10139"/>
                <wp:lineTo x="19807" y="10200"/>
                <wp:lineTo x="19786" y="10322"/>
                <wp:lineTo x="19448" y="10596"/>
                <wp:lineTo x="19554" y="10322"/>
                <wp:lineTo x="19491" y="10322"/>
                <wp:lineTo x="18942" y="10322"/>
                <wp:lineTo x="18942" y="10017"/>
                <wp:lineTo x="18942" y="9834"/>
                <wp:lineTo x="19005" y="9104"/>
                <wp:lineTo x="19048" y="8708"/>
                <wp:lineTo x="19533" y="8282"/>
                <wp:lineTo x="19090" y="8251"/>
                <wp:lineTo x="19153" y="7734"/>
                <wp:lineTo x="19216" y="7703"/>
                <wp:lineTo x="19238" y="7033"/>
                <wp:lineTo x="19596" y="6942"/>
                <wp:lineTo x="19638" y="6668"/>
                <wp:lineTo x="19744" y="6546"/>
                <wp:lineTo x="19786" y="6150"/>
                <wp:lineTo x="19617" y="6029"/>
                <wp:lineTo x="19575" y="5694"/>
                <wp:lineTo x="19406" y="5633"/>
                <wp:lineTo x="19322" y="5755"/>
                <wp:lineTo x="19153" y="5663"/>
                <wp:lineTo x="19090" y="5602"/>
                <wp:lineTo x="19027" y="4963"/>
                <wp:lineTo x="19111" y="5085"/>
                <wp:lineTo x="19448" y="5024"/>
                <wp:lineTo x="19491" y="4780"/>
                <wp:lineTo x="19596" y="4628"/>
                <wp:lineTo x="19617" y="4232"/>
                <wp:lineTo x="19448" y="4141"/>
                <wp:lineTo x="19470" y="3897"/>
                <wp:lineTo x="19659" y="3806"/>
                <wp:lineTo x="19659" y="3441"/>
                <wp:lineTo x="19702" y="3197"/>
                <wp:lineTo x="19638" y="2892"/>
                <wp:lineTo x="19427" y="2862"/>
                <wp:lineTo x="19301" y="2710"/>
                <wp:lineTo x="19069" y="2801"/>
                <wp:lineTo x="19048" y="3045"/>
                <wp:lineTo x="18942" y="3079"/>
                <wp:lineTo x="18942" y="3623"/>
                <wp:lineTo x="19005" y="3623"/>
                <wp:lineTo x="18984" y="3806"/>
                <wp:lineTo x="18921" y="3836"/>
                <wp:lineTo x="18816" y="4171"/>
                <wp:lineTo x="18773" y="3806"/>
                <wp:lineTo x="18942" y="3623"/>
                <wp:lineTo x="18942" y="3079"/>
                <wp:lineTo x="18858" y="3106"/>
                <wp:lineTo x="18942" y="2862"/>
                <wp:lineTo x="18795" y="2679"/>
                <wp:lineTo x="19069" y="2375"/>
                <wp:lineTo x="19153" y="2040"/>
                <wp:lineTo x="19069" y="2010"/>
                <wp:lineTo x="19048" y="1766"/>
                <wp:lineTo x="18773" y="1735"/>
                <wp:lineTo x="18710" y="1918"/>
                <wp:lineTo x="18710" y="2710"/>
                <wp:lineTo x="18605" y="3106"/>
                <wp:lineTo x="18541" y="2953"/>
                <wp:lineTo x="18584" y="2740"/>
                <wp:lineTo x="18710" y="2710"/>
                <wp:lineTo x="18710" y="1918"/>
                <wp:lineTo x="18689" y="1979"/>
                <wp:lineTo x="18541" y="1766"/>
                <wp:lineTo x="18330" y="1918"/>
                <wp:lineTo x="18267" y="2192"/>
                <wp:lineTo x="18204" y="2131"/>
                <wp:lineTo x="18204" y="2618"/>
                <wp:lineTo x="18162" y="2710"/>
                <wp:lineTo x="18098" y="2649"/>
                <wp:lineTo x="18204" y="2618"/>
                <wp:lineTo x="18204" y="2131"/>
                <wp:lineTo x="18141" y="2070"/>
                <wp:lineTo x="18330" y="1705"/>
                <wp:lineTo x="18288" y="1340"/>
                <wp:lineTo x="18162" y="1218"/>
                <wp:lineTo x="17972" y="1583"/>
                <wp:lineTo x="18014" y="2131"/>
                <wp:lineTo x="17951" y="2010"/>
                <wp:lineTo x="17888" y="1401"/>
                <wp:lineTo x="17677" y="1309"/>
                <wp:lineTo x="17655" y="1492"/>
                <wp:lineTo x="17445" y="1492"/>
                <wp:lineTo x="17381" y="1796"/>
                <wp:lineTo x="17508" y="1796"/>
                <wp:lineTo x="17592" y="1644"/>
                <wp:lineTo x="17677" y="1614"/>
                <wp:lineTo x="17761" y="1766"/>
                <wp:lineTo x="17803" y="2101"/>
                <wp:lineTo x="18077" y="2771"/>
                <wp:lineTo x="18225" y="2862"/>
                <wp:lineTo x="18225" y="2984"/>
                <wp:lineTo x="18330" y="3197"/>
                <wp:lineTo x="18183" y="3227"/>
                <wp:lineTo x="17951" y="2953"/>
                <wp:lineTo x="17508" y="2649"/>
                <wp:lineTo x="17423" y="2436"/>
                <wp:lineTo x="17107" y="2070"/>
                <wp:lineTo x="16748" y="1949"/>
                <wp:lineTo x="16432" y="1583"/>
                <wp:lineTo x="16073" y="1127"/>
                <wp:lineTo x="15525" y="853"/>
                <wp:lineTo x="14723" y="761"/>
                <wp:lineTo x="14491" y="639"/>
                <wp:lineTo x="13816" y="609"/>
                <wp:lineTo x="13669" y="426"/>
                <wp:lineTo x="13120" y="396"/>
                <wp:lineTo x="12403" y="152"/>
                <wp:lineTo x="11306" y="30"/>
                <wp:lineTo x="10800" y="118"/>
                <wp:lineTo x="10800" y="609"/>
                <wp:lineTo x="11348" y="853"/>
                <wp:lineTo x="11855" y="670"/>
                <wp:lineTo x="12319" y="883"/>
                <wp:lineTo x="13120" y="1157"/>
                <wp:lineTo x="13922" y="1187"/>
                <wp:lineTo x="14217" y="1248"/>
                <wp:lineTo x="14766" y="1279"/>
                <wp:lineTo x="14871" y="1431"/>
                <wp:lineTo x="15715" y="1796"/>
                <wp:lineTo x="16073" y="2040"/>
                <wp:lineTo x="16221" y="2253"/>
                <wp:lineTo x="17086" y="2953"/>
                <wp:lineTo x="17487" y="3106"/>
                <wp:lineTo x="17740" y="3593"/>
                <wp:lineTo x="18014" y="3836"/>
                <wp:lineTo x="18204" y="4354"/>
                <wp:lineTo x="18120" y="4689"/>
                <wp:lineTo x="18246" y="4872"/>
                <wp:lineTo x="18246" y="4963"/>
                <wp:lineTo x="18204" y="5298"/>
                <wp:lineTo x="18373" y="5420"/>
                <wp:lineTo x="18499" y="5328"/>
                <wp:lineTo x="18584" y="5389"/>
                <wp:lineTo x="18520" y="6150"/>
                <wp:lineTo x="18605" y="6759"/>
                <wp:lineTo x="18837" y="7581"/>
                <wp:lineTo x="18731" y="7825"/>
                <wp:lineTo x="18689" y="8312"/>
                <wp:lineTo x="18584" y="8312"/>
                <wp:lineTo x="18584" y="9073"/>
                <wp:lineTo x="18520" y="9225"/>
                <wp:lineTo x="18478" y="9956"/>
                <wp:lineTo x="18394" y="10048"/>
                <wp:lineTo x="18014" y="9956"/>
                <wp:lineTo x="18120" y="9865"/>
                <wp:lineTo x="18141" y="9530"/>
                <wp:lineTo x="17972" y="9439"/>
                <wp:lineTo x="18584" y="9073"/>
                <wp:lineTo x="18584" y="8312"/>
                <wp:lineTo x="18415" y="8312"/>
                <wp:lineTo x="18436" y="8190"/>
                <wp:lineTo x="18626" y="8129"/>
                <wp:lineTo x="18668" y="7764"/>
                <wp:lineTo x="18605" y="7673"/>
                <wp:lineTo x="18309" y="7673"/>
                <wp:lineTo x="18373" y="7581"/>
                <wp:lineTo x="18394" y="7307"/>
                <wp:lineTo x="18225" y="7216"/>
                <wp:lineTo x="18077" y="7429"/>
                <wp:lineTo x="17972" y="7338"/>
                <wp:lineTo x="17803" y="7460"/>
                <wp:lineTo x="17719" y="7977"/>
                <wp:lineTo x="17782" y="8312"/>
                <wp:lineTo x="17677" y="8373"/>
                <wp:lineTo x="17423" y="8479"/>
                <wp:lineTo x="17466" y="9774"/>
                <wp:lineTo x="17550" y="9926"/>
                <wp:lineTo x="17423" y="9895"/>
                <wp:lineTo x="17423" y="9743"/>
                <wp:lineTo x="17466" y="9774"/>
                <wp:lineTo x="17423" y="8479"/>
                <wp:lineTo x="17255" y="8550"/>
                <wp:lineTo x="17255" y="10687"/>
                <wp:lineTo x="17234" y="10870"/>
                <wp:lineTo x="17170" y="10748"/>
                <wp:lineTo x="17255" y="10687"/>
                <wp:lineTo x="17255" y="8550"/>
                <wp:lineTo x="17170" y="8586"/>
                <wp:lineTo x="16917" y="8586"/>
                <wp:lineTo x="16980" y="8495"/>
                <wp:lineTo x="17044" y="8251"/>
                <wp:lineTo x="17128" y="8190"/>
                <wp:lineTo x="17170" y="7855"/>
                <wp:lineTo x="17234" y="7977"/>
                <wp:lineTo x="17360" y="8008"/>
                <wp:lineTo x="17381" y="7916"/>
                <wp:lineTo x="17487" y="7886"/>
                <wp:lineTo x="17466" y="7673"/>
                <wp:lineTo x="17466" y="7399"/>
                <wp:lineTo x="17339" y="7368"/>
                <wp:lineTo x="17149" y="7429"/>
                <wp:lineTo x="17107" y="7764"/>
                <wp:lineTo x="17002" y="7764"/>
                <wp:lineTo x="17023" y="7490"/>
                <wp:lineTo x="16938" y="7399"/>
                <wp:lineTo x="17128" y="7368"/>
                <wp:lineTo x="17149" y="7216"/>
                <wp:lineTo x="17276" y="7125"/>
                <wp:lineTo x="17191" y="6972"/>
                <wp:lineTo x="17276" y="6881"/>
                <wp:lineTo x="17339" y="7155"/>
                <wp:lineTo x="17634" y="7155"/>
                <wp:lineTo x="17550" y="6942"/>
                <wp:lineTo x="17613" y="6881"/>
                <wp:lineTo x="17655" y="6668"/>
                <wp:lineTo x="17487" y="6607"/>
                <wp:lineTo x="17487" y="6333"/>
                <wp:lineTo x="17381" y="6303"/>
                <wp:lineTo x="17297" y="6698"/>
                <wp:lineTo x="17191" y="6851"/>
                <wp:lineTo x="17149" y="6424"/>
                <wp:lineTo x="17339" y="6120"/>
                <wp:lineTo x="17276" y="5815"/>
                <wp:lineTo x="17023" y="5755"/>
                <wp:lineTo x="17023" y="5480"/>
                <wp:lineTo x="16875" y="5328"/>
                <wp:lineTo x="16664" y="5389"/>
                <wp:lineTo x="16601" y="5755"/>
                <wp:lineTo x="16432" y="5633"/>
                <wp:lineTo x="16453" y="5541"/>
                <wp:lineTo x="16474" y="5176"/>
                <wp:lineTo x="16622" y="5054"/>
                <wp:lineTo x="16601" y="4689"/>
                <wp:lineTo x="16453" y="4658"/>
                <wp:lineTo x="16369" y="4232"/>
                <wp:lineTo x="16327" y="4222"/>
                <wp:lineTo x="16327" y="6242"/>
                <wp:lineTo x="16432" y="6272"/>
                <wp:lineTo x="16348" y="6394"/>
                <wp:lineTo x="16263" y="6272"/>
                <wp:lineTo x="16327" y="6242"/>
                <wp:lineTo x="16327" y="4222"/>
                <wp:lineTo x="16116" y="4175"/>
                <wp:lineTo x="16116" y="5420"/>
                <wp:lineTo x="16305" y="5633"/>
                <wp:lineTo x="16263" y="5724"/>
                <wp:lineTo x="16242" y="5718"/>
                <wp:lineTo x="16348" y="14219"/>
                <wp:lineTo x="16221" y="15071"/>
                <wp:lineTo x="16031" y="15130"/>
                <wp:lineTo x="16031" y="15802"/>
                <wp:lineTo x="15863" y="16196"/>
                <wp:lineTo x="15863" y="16807"/>
                <wp:lineTo x="15694" y="17751"/>
                <wp:lineTo x="15652" y="17111"/>
                <wp:lineTo x="15863" y="16807"/>
                <wp:lineTo x="15863" y="16196"/>
                <wp:lineTo x="15694" y="16594"/>
                <wp:lineTo x="15694" y="15985"/>
                <wp:lineTo x="15757" y="15924"/>
                <wp:lineTo x="16031" y="15802"/>
                <wp:lineTo x="16031" y="15130"/>
                <wp:lineTo x="15926" y="15163"/>
                <wp:lineTo x="16242" y="14219"/>
                <wp:lineTo x="16348" y="14219"/>
                <wp:lineTo x="16242" y="5718"/>
                <wp:lineTo x="16010" y="5663"/>
                <wp:lineTo x="16116" y="5420"/>
                <wp:lineTo x="16116" y="4175"/>
                <wp:lineTo x="16095" y="4171"/>
                <wp:lineTo x="16200" y="4019"/>
                <wp:lineTo x="16137" y="3745"/>
                <wp:lineTo x="15884" y="3745"/>
                <wp:lineTo x="15841" y="3441"/>
                <wp:lineTo x="15820" y="3441"/>
                <wp:lineTo x="15820" y="5480"/>
                <wp:lineTo x="15926" y="5511"/>
                <wp:lineTo x="15715" y="5663"/>
                <wp:lineTo x="15673" y="5907"/>
                <wp:lineTo x="15567" y="5907"/>
                <wp:lineTo x="15673" y="5602"/>
                <wp:lineTo x="15820" y="5480"/>
                <wp:lineTo x="15820" y="3441"/>
                <wp:lineTo x="15483" y="3441"/>
                <wp:lineTo x="15441" y="3715"/>
                <wp:lineTo x="15441" y="3715"/>
                <wp:lineTo x="15441" y="6211"/>
                <wp:lineTo x="15441" y="6333"/>
                <wp:lineTo x="15567" y="6455"/>
                <wp:lineTo x="15609" y="6577"/>
                <wp:lineTo x="15441" y="6598"/>
                <wp:lineTo x="15441" y="16502"/>
                <wp:lineTo x="15420" y="17111"/>
                <wp:lineTo x="15209" y="17446"/>
                <wp:lineTo x="15293" y="16929"/>
                <wp:lineTo x="15441" y="16502"/>
                <wp:lineTo x="15441" y="6598"/>
                <wp:lineTo x="15377" y="6607"/>
                <wp:lineTo x="15314" y="6303"/>
                <wp:lineTo x="15441" y="6211"/>
                <wp:lineTo x="15441" y="3715"/>
                <wp:lineTo x="15314" y="3410"/>
                <wp:lineTo x="15103" y="3349"/>
                <wp:lineTo x="14998" y="3471"/>
                <wp:lineTo x="14934" y="3775"/>
                <wp:lineTo x="14681" y="3654"/>
                <wp:lineTo x="14597" y="3806"/>
                <wp:lineTo x="14576" y="3806"/>
                <wp:lineTo x="14576" y="4141"/>
                <wp:lineTo x="14745" y="4354"/>
                <wp:lineTo x="14576" y="4232"/>
                <wp:lineTo x="14576" y="4141"/>
                <wp:lineTo x="14576" y="3806"/>
                <wp:lineTo x="14449" y="3806"/>
                <wp:lineTo x="14491" y="3380"/>
                <wp:lineTo x="14323" y="3380"/>
                <wp:lineTo x="14217" y="3532"/>
                <wp:lineTo x="14154" y="3410"/>
                <wp:lineTo x="13922" y="3410"/>
                <wp:lineTo x="13880" y="3654"/>
                <wp:lineTo x="14027" y="3867"/>
                <wp:lineTo x="13795" y="3897"/>
                <wp:lineTo x="13732" y="4232"/>
                <wp:lineTo x="13943" y="4232"/>
                <wp:lineTo x="13964" y="4476"/>
                <wp:lineTo x="14259" y="4506"/>
                <wp:lineTo x="14280" y="4202"/>
                <wp:lineTo x="14534" y="4323"/>
                <wp:lineTo x="14745" y="4811"/>
                <wp:lineTo x="14977" y="4841"/>
                <wp:lineTo x="15103" y="4841"/>
                <wp:lineTo x="15166" y="4993"/>
                <wp:lineTo x="14998" y="4969"/>
                <wp:lineTo x="14998" y="6059"/>
                <wp:lineTo x="15019" y="6181"/>
                <wp:lineTo x="15209" y="6303"/>
                <wp:lineTo x="15230" y="6424"/>
                <wp:lineTo x="15061" y="6338"/>
                <wp:lineTo x="15103" y="6577"/>
                <wp:lineTo x="15230" y="6607"/>
                <wp:lineTo x="15251" y="6820"/>
                <wp:lineTo x="15188" y="6851"/>
                <wp:lineTo x="15103" y="7155"/>
                <wp:lineTo x="15145" y="6668"/>
                <wp:lineTo x="15019" y="6790"/>
                <wp:lineTo x="15061" y="6546"/>
                <wp:lineTo x="15103" y="6577"/>
                <wp:lineTo x="15061" y="6338"/>
                <wp:lineTo x="14871" y="6242"/>
                <wp:lineTo x="14998" y="6059"/>
                <wp:lineTo x="14998" y="4969"/>
                <wp:lineTo x="14955" y="4963"/>
                <wp:lineTo x="14766" y="5328"/>
                <wp:lineTo x="14702" y="5176"/>
                <wp:lineTo x="14618" y="5151"/>
                <wp:lineTo x="14660" y="6120"/>
                <wp:lineTo x="14871" y="6394"/>
                <wp:lineTo x="14808" y="6424"/>
                <wp:lineTo x="14808" y="6424"/>
                <wp:lineTo x="14808" y="7125"/>
                <wp:lineTo x="14723" y="7216"/>
                <wp:lineTo x="14808" y="7125"/>
                <wp:lineTo x="14808" y="6424"/>
                <wp:lineTo x="14787" y="6333"/>
                <wp:lineTo x="14576" y="6242"/>
                <wp:lineTo x="14618" y="6089"/>
                <wp:lineTo x="14660" y="6120"/>
                <wp:lineTo x="14618" y="5151"/>
                <wp:lineTo x="14491" y="5115"/>
                <wp:lineTo x="14428" y="5206"/>
                <wp:lineTo x="14407" y="5480"/>
                <wp:lineTo x="14323" y="5480"/>
                <wp:lineTo x="14175" y="5541"/>
                <wp:lineTo x="14154" y="5785"/>
                <wp:lineTo x="14386" y="5937"/>
                <wp:lineTo x="14280" y="6029"/>
                <wp:lineTo x="14280" y="6303"/>
                <wp:lineTo x="14470" y="6333"/>
                <wp:lineTo x="14491" y="6485"/>
                <wp:lineTo x="14428" y="6485"/>
                <wp:lineTo x="14259" y="6668"/>
                <wp:lineTo x="14365" y="6911"/>
                <wp:lineTo x="14259" y="6790"/>
                <wp:lineTo x="14154" y="6738"/>
                <wp:lineTo x="14154" y="6881"/>
                <wp:lineTo x="14196" y="7094"/>
                <wp:lineTo x="14154" y="6881"/>
                <wp:lineTo x="14154" y="6738"/>
                <wp:lineTo x="14133" y="6728"/>
                <wp:lineTo x="14133" y="7551"/>
                <wp:lineTo x="14006" y="7703"/>
                <wp:lineTo x="14006" y="7581"/>
                <wp:lineTo x="14133" y="7551"/>
                <wp:lineTo x="14133" y="6728"/>
                <wp:lineTo x="14070" y="6698"/>
                <wp:lineTo x="14112" y="6455"/>
                <wp:lineTo x="14217" y="6333"/>
                <wp:lineTo x="14175" y="6150"/>
                <wp:lineTo x="14154" y="5846"/>
                <wp:lineTo x="14006" y="5724"/>
                <wp:lineTo x="14112" y="5663"/>
                <wp:lineTo x="14133" y="5450"/>
                <wp:lineTo x="14006" y="5328"/>
                <wp:lineTo x="13838" y="5267"/>
                <wp:lineTo x="13690" y="5602"/>
                <wp:lineTo x="13880" y="5846"/>
                <wp:lineTo x="13711" y="5846"/>
                <wp:lineTo x="13648" y="6029"/>
                <wp:lineTo x="13521" y="6089"/>
                <wp:lineTo x="13437" y="6394"/>
                <wp:lineTo x="13416" y="5998"/>
                <wp:lineTo x="13416" y="5998"/>
                <wp:lineTo x="13416" y="6972"/>
                <wp:lineTo x="13437" y="7520"/>
                <wp:lineTo x="13479" y="7764"/>
                <wp:lineTo x="13479" y="7764"/>
                <wp:lineTo x="13542" y="19882"/>
                <wp:lineTo x="13774" y="19882"/>
                <wp:lineTo x="14027" y="20186"/>
                <wp:lineTo x="14576" y="20400"/>
                <wp:lineTo x="14323" y="20430"/>
                <wp:lineTo x="13774" y="20186"/>
                <wp:lineTo x="13479" y="19882"/>
                <wp:lineTo x="13542" y="19882"/>
                <wp:lineTo x="13479" y="7764"/>
                <wp:lineTo x="13331" y="7794"/>
                <wp:lineTo x="13310" y="7581"/>
                <wp:lineTo x="13163" y="7520"/>
                <wp:lineTo x="13078" y="7673"/>
                <wp:lineTo x="12909" y="7612"/>
                <wp:lineTo x="13289" y="7003"/>
                <wp:lineTo x="13416" y="6972"/>
                <wp:lineTo x="13416" y="5998"/>
                <wp:lineTo x="13289" y="5907"/>
                <wp:lineTo x="13373" y="5815"/>
                <wp:lineTo x="13416" y="5450"/>
                <wp:lineTo x="13542" y="5480"/>
                <wp:lineTo x="13690" y="5298"/>
                <wp:lineTo x="13627" y="4932"/>
                <wp:lineTo x="13310" y="4932"/>
                <wp:lineTo x="13373" y="4841"/>
                <wp:lineTo x="13395" y="4598"/>
                <wp:lineTo x="13584" y="4384"/>
                <wp:lineTo x="13627" y="3958"/>
                <wp:lineTo x="13774" y="3684"/>
                <wp:lineTo x="13711" y="3410"/>
                <wp:lineTo x="13458" y="3349"/>
                <wp:lineTo x="13479" y="3106"/>
                <wp:lineTo x="13395" y="2953"/>
                <wp:lineTo x="13184" y="2953"/>
                <wp:lineTo x="13184" y="4354"/>
                <wp:lineTo x="13226" y="4476"/>
                <wp:lineTo x="13078" y="4658"/>
                <wp:lineTo x="13015" y="4476"/>
                <wp:lineTo x="13184" y="4354"/>
                <wp:lineTo x="13184" y="2953"/>
                <wp:lineTo x="13141" y="2953"/>
                <wp:lineTo x="13036" y="3319"/>
                <wp:lineTo x="12994" y="3288"/>
                <wp:lineTo x="12994" y="5541"/>
                <wp:lineTo x="12973" y="5663"/>
                <wp:lineTo x="12888" y="5633"/>
                <wp:lineTo x="12994" y="5541"/>
                <wp:lineTo x="12994" y="3288"/>
                <wp:lineTo x="12952" y="3258"/>
                <wp:lineTo x="12909" y="2953"/>
                <wp:lineTo x="12825" y="2892"/>
                <wp:lineTo x="12825" y="2892"/>
                <wp:lineTo x="12825" y="5663"/>
                <wp:lineTo x="12804" y="5846"/>
                <wp:lineTo x="12677" y="5846"/>
                <wp:lineTo x="12635" y="5694"/>
                <wp:lineTo x="12825" y="5663"/>
                <wp:lineTo x="12825" y="2892"/>
                <wp:lineTo x="12867" y="2801"/>
                <wp:lineTo x="12804" y="2558"/>
                <wp:lineTo x="12593" y="2497"/>
                <wp:lineTo x="12572" y="2527"/>
                <wp:lineTo x="12741" y="5359"/>
                <wp:lineTo x="12614" y="5450"/>
                <wp:lineTo x="12572" y="5359"/>
                <wp:lineTo x="12741" y="5359"/>
                <wp:lineTo x="12572" y="2527"/>
                <wp:lineTo x="12551" y="2557"/>
                <wp:lineTo x="12635" y="6363"/>
                <wp:lineTo x="12593" y="6577"/>
                <wp:lineTo x="12509" y="6577"/>
                <wp:lineTo x="12551" y="6363"/>
                <wp:lineTo x="12635" y="6363"/>
                <wp:lineTo x="12551" y="2557"/>
                <wp:lineTo x="12488" y="2649"/>
                <wp:lineTo x="12445" y="2537"/>
                <wp:lineTo x="12445" y="5146"/>
                <wp:lineTo x="12382" y="5227"/>
                <wp:lineTo x="12382" y="6150"/>
                <wp:lineTo x="12530" y="6211"/>
                <wp:lineTo x="12488" y="6291"/>
                <wp:lineTo x="12488" y="6668"/>
                <wp:lineTo x="12762" y="6851"/>
                <wp:lineTo x="12614" y="7010"/>
                <wp:lineTo x="12614" y="9012"/>
                <wp:lineTo x="12445" y="9134"/>
                <wp:lineTo x="12361" y="9073"/>
                <wp:lineTo x="12614" y="9012"/>
                <wp:lineTo x="12614" y="7010"/>
                <wp:lineTo x="12593" y="7033"/>
                <wp:lineTo x="12593" y="6790"/>
                <wp:lineTo x="12424" y="6911"/>
                <wp:lineTo x="12382" y="6820"/>
                <wp:lineTo x="12488" y="6668"/>
                <wp:lineTo x="12488" y="6291"/>
                <wp:lineTo x="12403" y="6455"/>
                <wp:lineTo x="12340" y="6181"/>
                <wp:lineTo x="12382" y="6150"/>
                <wp:lineTo x="12382" y="5227"/>
                <wp:lineTo x="12234" y="5420"/>
                <wp:lineTo x="12213" y="5206"/>
                <wp:lineTo x="12445" y="5146"/>
                <wp:lineTo x="12445" y="2537"/>
                <wp:lineTo x="12382" y="2375"/>
                <wp:lineTo x="12213" y="2444"/>
                <wp:lineTo x="12213" y="4080"/>
                <wp:lineTo x="12234" y="4567"/>
                <wp:lineTo x="12171" y="4598"/>
                <wp:lineTo x="12150" y="4993"/>
                <wp:lineTo x="12023" y="4972"/>
                <wp:lineTo x="12066" y="6424"/>
                <wp:lineTo x="12277" y="6455"/>
                <wp:lineTo x="12298" y="6577"/>
                <wp:lineTo x="12150" y="6790"/>
                <wp:lineTo x="12108" y="7033"/>
                <wp:lineTo x="12066" y="6881"/>
                <wp:lineTo x="11960" y="6790"/>
                <wp:lineTo x="12023" y="6394"/>
                <wp:lineTo x="12066" y="6424"/>
                <wp:lineTo x="12023" y="4972"/>
                <wp:lineTo x="11960" y="4963"/>
                <wp:lineTo x="11981" y="4689"/>
                <wp:lineTo x="11813" y="4354"/>
                <wp:lineTo x="12066" y="4323"/>
                <wp:lineTo x="12213" y="4080"/>
                <wp:lineTo x="12213" y="2444"/>
                <wp:lineTo x="12087" y="2497"/>
                <wp:lineTo x="12087" y="2771"/>
                <wp:lineTo x="12023" y="2832"/>
                <wp:lineTo x="12087" y="3075"/>
                <wp:lineTo x="12002" y="3166"/>
                <wp:lineTo x="11981" y="3501"/>
                <wp:lineTo x="11897" y="3380"/>
                <wp:lineTo x="11749" y="3349"/>
                <wp:lineTo x="11602" y="3532"/>
                <wp:lineTo x="11580" y="3441"/>
                <wp:lineTo x="11876" y="2923"/>
                <wp:lineTo x="11876" y="2710"/>
                <wp:lineTo x="11623" y="2710"/>
                <wp:lineTo x="11538" y="2558"/>
                <wp:lineTo x="11327" y="2558"/>
                <wp:lineTo x="11264" y="2892"/>
                <wp:lineTo x="11053" y="2862"/>
                <wp:lineTo x="11138" y="3136"/>
                <wp:lineTo x="10990" y="3045"/>
                <wp:lineTo x="10842" y="2771"/>
                <wp:lineTo x="10695" y="2740"/>
                <wp:lineTo x="10695" y="2923"/>
                <wp:lineTo x="10526" y="2984"/>
                <wp:lineTo x="10526" y="2892"/>
                <wp:lineTo x="10399" y="2832"/>
                <wp:lineTo x="10378" y="3045"/>
                <wp:lineTo x="10252" y="3106"/>
                <wp:lineTo x="10252" y="3288"/>
                <wp:lineTo x="10399" y="3166"/>
                <wp:lineTo x="10842" y="3106"/>
                <wp:lineTo x="11095" y="3258"/>
                <wp:lineTo x="11412" y="3867"/>
                <wp:lineTo x="11180" y="3897"/>
                <wp:lineTo x="11138" y="4263"/>
                <wp:lineTo x="11327" y="4232"/>
                <wp:lineTo x="11370" y="4476"/>
                <wp:lineTo x="11602" y="4537"/>
                <wp:lineTo x="11686" y="4354"/>
                <wp:lineTo x="11728" y="4476"/>
                <wp:lineTo x="11686" y="4567"/>
                <wp:lineTo x="11686" y="4567"/>
                <wp:lineTo x="11686" y="5755"/>
                <wp:lineTo x="11749" y="5876"/>
                <wp:lineTo x="11791" y="6150"/>
                <wp:lineTo x="11791" y="6150"/>
                <wp:lineTo x="11791" y="7125"/>
                <wp:lineTo x="11918" y="7307"/>
                <wp:lineTo x="11749" y="7331"/>
                <wp:lineTo x="11749" y="20186"/>
                <wp:lineTo x="11897" y="20217"/>
                <wp:lineTo x="12129" y="20430"/>
                <wp:lineTo x="12045" y="20430"/>
                <wp:lineTo x="11813" y="20339"/>
                <wp:lineTo x="11749" y="20186"/>
                <wp:lineTo x="11749" y="7331"/>
                <wp:lineTo x="11707" y="7338"/>
                <wp:lineTo x="11791" y="7125"/>
                <wp:lineTo x="11791" y="6150"/>
                <wp:lineTo x="11665" y="6150"/>
                <wp:lineTo x="11665" y="5907"/>
                <wp:lineTo x="11623" y="5898"/>
                <wp:lineTo x="11686" y="6272"/>
                <wp:lineTo x="11728" y="6516"/>
                <wp:lineTo x="11686" y="6607"/>
                <wp:lineTo x="11623" y="6613"/>
                <wp:lineTo x="11623" y="7490"/>
                <wp:lineTo x="11623" y="7703"/>
                <wp:lineTo x="11517" y="7612"/>
                <wp:lineTo x="11623" y="7490"/>
                <wp:lineTo x="11623" y="6613"/>
                <wp:lineTo x="11412" y="6637"/>
                <wp:lineTo x="11370" y="6546"/>
                <wp:lineTo x="11580" y="6485"/>
                <wp:lineTo x="11623" y="6242"/>
                <wp:lineTo x="11686" y="6272"/>
                <wp:lineTo x="11623" y="5898"/>
                <wp:lineTo x="11517" y="5876"/>
                <wp:lineTo x="11686" y="5755"/>
                <wp:lineTo x="11686" y="4567"/>
                <wp:lineTo x="11580" y="4872"/>
                <wp:lineTo x="11327" y="4841"/>
                <wp:lineTo x="11264" y="5176"/>
                <wp:lineTo x="11391" y="5359"/>
                <wp:lineTo x="11327" y="5694"/>
                <wp:lineTo x="11433" y="5846"/>
                <wp:lineTo x="11285" y="5998"/>
                <wp:lineTo x="11306" y="5663"/>
                <wp:lineTo x="11032" y="5541"/>
                <wp:lineTo x="10905" y="5698"/>
                <wp:lineTo x="10905" y="7825"/>
                <wp:lineTo x="11095" y="8099"/>
                <wp:lineTo x="11011" y="8099"/>
                <wp:lineTo x="11011" y="20674"/>
                <wp:lineTo x="10990" y="20856"/>
                <wp:lineTo x="10884" y="20856"/>
                <wp:lineTo x="10884" y="20704"/>
                <wp:lineTo x="11011" y="20674"/>
                <wp:lineTo x="11011" y="8099"/>
                <wp:lineTo x="10969" y="8099"/>
                <wp:lineTo x="10905" y="7947"/>
                <wp:lineTo x="10905" y="7825"/>
                <wp:lineTo x="10905" y="5698"/>
                <wp:lineTo x="10884" y="5724"/>
                <wp:lineTo x="10842" y="5541"/>
                <wp:lineTo x="10779" y="5541"/>
                <wp:lineTo x="10758" y="5359"/>
                <wp:lineTo x="10695" y="5359"/>
                <wp:lineTo x="10695" y="6150"/>
                <wp:lineTo x="10695" y="6272"/>
                <wp:lineTo x="10652" y="6251"/>
                <wp:lineTo x="10652" y="7642"/>
                <wp:lineTo x="10652" y="7916"/>
                <wp:lineTo x="10568" y="7952"/>
                <wp:lineTo x="10589" y="8312"/>
                <wp:lineTo x="10737" y="8403"/>
                <wp:lineTo x="10695" y="8586"/>
                <wp:lineTo x="10568" y="8312"/>
                <wp:lineTo x="10589" y="8312"/>
                <wp:lineTo x="10568" y="7952"/>
                <wp:lineTo x="10441" y="8008"/>
                <wp:lineTo x="10441" y="8008"/>
                <wp:lineTo x="10441" y="9804"/>
                <wp:lineTo x="10420" y="10078"/>
                <wp:lineTo x="10357" y="9834"/>
                <wp:lineTo x="10441" y="9804"/>
                <wp:lineTo x="10441" y="8008"/>
                <wp:lineTo x="10547" y="7703"/>
                <wp:lineTo x="10652" y="7642"/>
                <wp:lineTo x="10652" y="6251"/>
                <wp:lineTo x="10568" y="6211"/>
                <wp:lineTo x="10695" y="6150"/>
                <wp:lineTo x="10695" y="5359"/>
                <wp:lineTo x="10441" y="5359"/>
                <wp:lineTo x="10441" y="5633"/>
                <wp:lineTo x="10188" y="5633"/>
                <wp:lineTo x="10146" y="5907"/>
                <wp:lineTo x="10230" y="5968"/>
                <wp:lineTo x="10188" y="6089"/>
                <wp:lineTo x="10357" y="6181"/>
                <wp:lineTo x="10357" y="6181"/>
                <wp:lineTo x="10357" y="7399"/>
                <wp:lineTo x="10547" y="7520"/>
                <wp:lineTo x="10505" y="7703"/>
                <wp:lineTo x="10357" y="7607"/>
                <wp:lineTo x="10357" y="8282"/>
                <wp:lineTo x="10357" y="8403"/>
                <wp:lineTo x="10315" y="8403"/>
                <wp:lineTo x="10315" y="10139"/>
                <wp:lineTo x="10209" y="10200"/>
                <wp:lineTo x="10315" y="10139"/>
                <wp:lineTo x="10315" y="8403"/>
                <wp:lineTo x="10294" y="8403"/>
                <wp:lineTo x="10188" y="8738"/>
                <wp:lineTo x="10188" y="8373"/>
                <wp:lineTo x="10357" y="8282"/>
                <wp:lineTo x="10357" y="7607"/>
                <wp:lineTo x="10315" y="7581"/>
                <wp:lineTo x="10357" y="7399"/>
                <wp:lineTo x="10357" y="6181"/>
                <wp:lineTo x="10252" y="6272"/>
                <wp:lineTo x="10230" y="6637"/>
                <wp:lineTo x="10062" y="6303"/>
                <wp:lineTo x="9914" y="6394"/>
                <wp:lineTo x="9830" y="6972"/>
                <wp:lineTo x="9788" y="6759"/>
                <wp:lineTo x="9534" y="6759"/>
                <wp:lineTo x="9492" y="7003"/>
                <wp:lineTo x="9661" y="7216"/>
                <wp:lineTo x="9408" y="7246"/>
                <wp:lineTo x="9366" y="7399"/>
                <wp:lineTo x="9239" y="7134"/>
                <wp:lineTo x="9239" y="9408"/>
                <wp:lineTo x="9387" y="9439"/>
                <wp:lineTo x="9281" y="9652"/>
                <wp:lineTo x="9113" y="9469"/>
                <wp:lineTo x="9239" y="9408"/>
                <wp:lineTo x="9239" y="7134"/>
                <wp:lineTo x="9176" y="7003"/>
                <wp:lineTo x="9155" y="6729"/>
                <wp:lineTo x="9429" y="6729"/>
                <wp:lineTo x="9450" y="6485"/>
                <wp:lineTo x="9408" y="6181"/>
                <wp:lineTo x="9471" y="5876"/>
                <wp:lineTo x="9555" y="5633"/>
                <wp:lineTo x="9471" y="5633"/>
                <wp:lineTo x="9598" y="5511"/>
                <wp:lineTo x="9513" y="5206"/>
                <wp:lineTo x="9218" y="5206"/>
                <wp:lineTo x="9218" y="4932"/>
                <wp:lineTo x="9091" y="4877"/>
                <wp:lineTo x="9091" y="6942"/>
                <wp:lineTo x="9134" y="7094"/>
                <wp:lineTo x="9028" y="6972"/>
                <wp:lineTo x="9091" y="6942"/>
                <wp:lineTo x="9091" y="4877"/>
                <wp:lineTo x="9007" y="4841"/>
                <wp:lineTo x="9049" y="4658"/>
                <wp:lineTo x="9007" y="4354"/>
                <wp:lineTo x="8775" y="4354"/>
                <wp:lineTo x="8733" y="4171"/>
                <wp:lineTo x="8691" y="4110"/>
                <wp:lineTo x="8691" y="7186"/>
                <wp:lineTo x="8754" y="7368"/>
                <wp:lineTo x="9113" y="7368"/>
                <wp:lineTo x="9091" y="7388"/>
                <wp:lineTo x="9091" y="10626"/>
                <wp:lineTo x="9155" y="10717"/>
                <wp:lineTo x="9091" y="10748"/>
                <wp:lineTo x="9091" y="10626"/>
                <wp:lineTo x="9091" y="7388"/>
                <wp:lineTo x="9049" y="7429"/>
                <wp:lineTo x="9028" y="7520"/>
                <wp:lineTo x="9028" y="8677"/>
                <wp:lineTo x="8902" y="9104"/>
                <wp:lineTo x="8838" y="9057"/>
                <wp:lineTo x="8923" y="10900"/>
                <wp:lineTo x="8923" y="11144"/>
                <wp:lineTo x="8859" y="11144"/>
                <wp:lineTo x="8838" y="10870"/>
                <wp:lineTo x="8923" y="10900"/>
                <wp:lineTo x="8838" y="9057"/>
                <wp:lineTo x="8733" y="8982"/>
                <wp:lineTo x="8817" y="8738"/>
                <wp:lineTo x="9028" y="8677"/>
                <wp:lineTo x="9028" y="7520"/>
                <wp:lineTo x="8986" y="7703"/>
                <wp:lineTo x="8416" y="7612"/>
                <wp:lineTo x="8395" y="7634"/>
                <wp:lineTo x="8395" y="8738"/>
                <wp:lineTo x="8438" y="9286"/>
                <wp:lineTo x="8670" y="9956"/>
                <wp:lineTo x="8416" y="10017"/>
                <wp:lineTo x="8395" y="9989"/>
                <wp:lineTo x="8522" y="10169"/>
                <wp:lineTo x="8585" y="10261"/>
                <wp:lineTo x="8817" y="10443"/>
                <wp:lineTo x="8670" y="10535"/>
                <wp:lineTo x="8670" y="10656"/>
                <wp:lineTo x="8648" y="10565"/>
                <wp:lineTo x="8480" y="10474"/>
                <wp:lineTo x="8395" y="10169"/>
                <wp:lineTo x="8522" y="10169"/>
                <wp:lineTo x="8395" y="9989"/>
                <wp:lineTo x="8184" y="9713"/>
                <wp:lineTo x="8332" y="9621"/>
                <wp:lineTo x="8374" y="9286"/>
                <wp:lineTo x="8227" y="9165"/>
                <wp:lineTo x="8269" y="8769"/>
                <wp:lineTo x="8395" y="8738"/>
                <wp:lineTo x="8395" y="7634"/>
                <wp:lineTo x="8332" y="7703"/>
                <wp:lineTo x="8248" y="7662"/>
                <wp:lineTo x="8248" y="7977"/>
                <wp:lineTo x="8184" y="8129"/>
                <wp:lineTo x="8184" y="8647"/>
                <wp:lineTo x="8121" y="8617"/>
                <wp:lineTo x="7973" y="8708"/>
                <wp:lineTo x="7889" y="8495"/>
                <wp:lineTo x="7889" y="8099"/>
                <wp:lineTo x="8142" y="8068"/>
                <wp:lineTo x="8248" y="7977"/>
                <wp:lineTo x="8248" y="7662"/>
                <wp:lineTo x="8205" y="7642"/>
                <wp:lineTo x="8374" y="7368"/>
                <wp:lineTo x="8585" y="7399"/>
                <wp:lineTo x="8691" y="7186"/>
                <wp:lineTo x="8691" y="4110"/>
                <wp:lineTo x="8648" y="4049"/>
                <wp:lineTo x="8438" y="3989"/>
                <wp:lineTo x="8374" y="4080"/>
                <wp:lineTo x="8332" y="4384"/>
                <wp:lineTo x="8248" y="4384"/>
                <wp:lineTo x="8227" y="4232"/>
                <wp:lineTo x="8311" y="3593"/>
                <wp:lineTo x="8522" y="3288"/>
                <wp:lineTo x="8543" y="2923"/>
                <wp:lineTo x="8353" y="3136"/>
                <wp:lineTo x="8311" y="3441"/>
                <wp:lineTo x="8163" y="3897"/>
                <wp:lineTo x="8058" y="3684"/>
                <wp:lineTo x="8205" y="3501"/>
                <wp:lineTo x="8163" y="3014"/>
                <wp:lineTo x="7995" y="3166"/>
                <wp:lineTo x="7952" y="3045"/>
                <wp:lineTo x="7826" y="3045"/>
                <wp:lineTo x="7826" y="3349"/>
                <wp:lineTo x="7657" y="3410"/>
                <wp:lineTo x="7784" y="3623"/>
                <wp:lineTo x="7995" y="3684"/>
                <wp:lineTo x="8142" y="4232"/>
                <wp:lineTo x="8142" y="4445"/>
                <wp:lineTo x="8058" y="4811"/>
                <wp:lineTo x="7826" y="4750"/>
                <wp:lineTo x="7868" y="4445"/>
                <wp:lineTo x="7636" y="4445"/>
                <wp:lineTo x="7573" y="4323"/>
                <wp:lineTo x="7404" y="4293"/>
                <wp:lineTo x="7362" y="4537"/>
                <wp:lineTo x="7172" y="4598"/>
                <wp:lineTo x="7151" y="4841"/>
                <wp:lineTo x="7320" y="4902"/>
                <wp:lineTo x="7320" y="5085"/>
                <wp:lineTo x="7383" y="5115"/>
                <wp:lineTo x="7552" y="5024"/>
                <wp:lineTo x="7720" y="5024"/>
                <wp:lineTo x="7805" y="4902"/>
                <wp:lineTo x="8163" y="4963"/>
                <wp:lineTo x="8100" y="5206"/>
                <wp:lineTo x="8227" y="5359"/>
                <wp:lineTo x="8184" y="5323"/>
                <wp:lineTo x="8184" y="6759"/>
                <wp:lineTo x="8353" y="6911"/>
                <wp:lineTo x="8100" y="6942"/>
                <wp:lineTo x="8100" y="6790"/>
                <wp:lineTo x="8184" y="6759"/>
                <wp:lineTo x="8184" y="5323"/>
                <wp:lineTo x="8079" y="5237"/>
                <wp:lineTo x="7889" y="5328"/>
                <wp:lineTo x="7784" y="5328"/>
                <wp:lineTo x="7530" y="5298"/>
                <wp:lineTo x="7488" y="5480"/>
                <wp:lineTo x="7530" y="5785"/>
                <wp:lineTo x="7383" y="5968"/>
                <wp:lineTo x="7425" y="6242"/>
                <wp:lineTo x="7657" y="6272"/>
                <wp:lineTo x="7636" y="6485"/>
                <wp:lineTo x="7720" y="6577"/>
                <wp:lineTo x="7678" y="6942"/>
                <wp:lineTo x="7573" y="6866"/>
                <wp:lineTo x="7573" y="10656"/>
                <wp:lineTo x="7636" y="10717"/>
                <wp:lineTo x="7467" y="10717"/>
                <wp:lineTo x="7573" y="10656"/>
                <wp:lineTo x="7573" y="6866"/>
                <wp:lineTo x="7552" y="6851"/>
                <wp:lineTo x="7552" y="10322"/>
                <wp:lineTo x="7488" y="10474"/>
                <wp:lineTo x="7467" y="10382"/>
                <wp:lineTo x="7552" y="10322"/>
                <wp:lineTo x="7552" y="6851"/>
                <wp:lineTo x="7509" y="6820"/>
                <wp:lineTo x="7362" y="6873"/>
                <wp:lineTo x="7362" y="10504"/>
                <wp:lineTo x="7467" y="10535"/>
                <wp:lineTo x="7446" y="10557"/>
                <wp:lineTo x="7446" y="11235"/>
                <wp:lineTo x="7530" y="11265"/>
                <wp:lineTo x="7488" y="11418"/>
                <wp:lineTo x="7404" y="11265"/>
                <wp:lineTo x="7446" y="11235"/>
                <wp:lineTo x="7446" y="10557"/>
                <wp:lineTo x="7383" y="10626"/>
                <wp:lineTo x="7383" y="10626"/>
                <wp:lineTo x="7425" y="17385"/>
                <wp:lineTo x="7530" y="17751"/>
                <wp:lineTo x="7362" y="17781"/>
                <wp:lineTo x="7383" y="17355"/>
                <wp:lineTo x="7425" y="17385"/>
                <wp:lineTo x="7383" y="10626"/>
                <wp:lineTo x="7362" y="10504"/>
                <wp:lineTo x="7362" y="6873"/>
                <wp:lineTo x="7341" y="6881"/>
                <wp:lineTo x="7320" y="6790"/>
                <wp:lineTo x="7277" y="6790"/>
                <wp:lineTo x="7277" y="7125"/>
                <wp:lineTo x="7256" y="7490"/>
                <wp:lineTo x="7214" y="7186"/>
                <wp:lineTo x="7277" y="7125"/>
                <wp:lineTo x="7277" y="6790"/>
                <wp:lineTo x="7024" y="6790"/>
                <wp:lineTo x="7024" y="6546"/>
                <wp:lineTo x="6940" y="6485"/>
                <wp:lineTo x="6919" y="6333"/>
                <wp:lineTo x="6877" y="5813"/>
                <wp:lineTo x="6877" y="8343"/>
                <wp:lineTo x="6940" y="8495"/>
                <wp:lineTo x="6834" y="8403"/>
                <wp:lineTo x="6877" y="8343"/>
                <wp:lineTo x="6877" y="5813"/>
                <wp:lineTo x="6855" y="5541"/>
                <wp:lineTo x="6560" y="4688"/>
                <wp:lineTo x="6560" y="7520"/>
                <wp:lineTo x="6708" y="7612"/>
                <wp:lineTo x="6645" y="7847"/>
                <wp:lineTo x="6708" y="14219"/>
                <wp:lineTo x="6982" y="15680"/>
                <wp:lineTo x="6898" y="15512"/>
                <wp:lineTo x="6898" y="16107"/>
                <wp:lineTo x="7172" y="16715"/>
                <wp:lineTo x="7172" y="17659"/>
                <wp:lineTo x="6898" y="16107"/>
                <wp:lineTo x="6898" y="15512"/>
                <wp:lineTo x="6708" y="15132"/>
                <wp:lineTo x="6645" y="14188"/>
                <wp:lineTo x="6708" y="14219"/>
                <wp:lineTo x="6645" y="7847"/>
                <wp:lineTo x="6602" y="8008"/>
                <wp:lineTo x="6476" y="7916"/>
                <wp:lineTo x="6476" y="8891"/>
                <wp:lineTo x="6539" y="8951"/>
                <wp:lineTo x="6497" y="9378"/>
                <wp:lineTo x="6434" y="9149"/>
                <wp:lineTo x="6434" y="11326"/>
                <wp:lineTo x="6518" y="11539"/>
                <wp:lineTo x="6265" y="11570"/>
                <wp:lineTo x="6434" y="11326"/>
                <wp:lineTo x="6434" y="9149"/>
                <wp:lineTo x="6413" y="9073"/>
                <wp:lineTo x="6476" y="8891"/>
                <wp:lineTo x="6476" y="7916"/>
                <wp:lineTo x="6434" y="7886"/>
                <wp:lineTo x="6370" y="7703"/>
                <wp:lineTo x="6560" y="7520"/>
                <wp:lineTo x="6560" y="4688"/>
                <wp:lineTo x="6539" y="4628"/>
                <wp:lineTo x="5991" y="3775"/>
                <wp:lineTo x="5780" y="3319"/>
                <wp:lineTo x="5569" y="2771"/>
                <wp:lineTo x="5906" y="2527"/>
                <wp:lineTo x="6391" y="1979"/>
                <wp:lineTo x="6623" y="1918"/>
                <wp:lineTo x="7277" y="1401"/>
                <wp:lineTo x="7509" y="1370"/>
                <wp:lineTo x="7995" y="1279"/>
                <wp:lineTo x="8564" y="1218"/>
                <wp:lineTo x="9619" y="913"/>
                <wp:lineTo x="10146" y="853"/>
                <wp:lineTo x="10420" y="700"/>
                <wp:lineTo x="10800" y="609"/>
                <wp:lineTo x="10800" y="118"/>
                <wp:lineTo x="10610" y="152"/>
                <wp:lineTo x="10083" y="183"/>
                <wp:lineTo x="9640" y="335"/>
                <wp:lineTo x="9134" y="335"/>
                <wp:lineTo x="8564" y="518"/>
                <wp:lineTo x="8037" y="518"/>
                <wp:lineTo x="7193" y="822"/>
                <wp:lineTo x="6623" y="1187"/>
                <wp:lineTo x="5991" y="1766"/>
                <wp:lineTo x="6159" y="1431"/>
                <wp:lineTo x="6202" y="1066"/>
                <wp:lineTo x="5484" y="122"/>
                <wp:lineTo x="5231" y="43"/>
                <wp:lineTo x="5231" y="4049"/>
                <wp:lineTo x="5295" y="4263"/>
                <wp:lineTo x="5653" y="4902"/>
                <wp:lineTo x="6307" y="6181"/>
                <wp:lineTo x="6370" y="6911"/>
                <wp:lineTo x="6307" y="7064"/>
                <wp:lineTo x="6223" y="6729"/>
                <wp:lineTo x="6054" y="6729"/>
                <wp:lineTo x="6096" y="8099"/>
                <wp:lineTo x="6223" y="8129"/>
                <wp:lineTo x="6223" y="8251"/>
                <wp:lineTo x="6117" y="8251"/>
                <wp:lineTo x="6117" y="8677"/>
                <wp:lineTo x="6096" y="8738"/>
                <wp:lineTo x="6096" y="9621"/>
                <wp:lineTo x="6159" y="9804"/>
                <wp:lineTo x="6096" y="9621"/>
                <wp:lineTo x="6096" y="8738"/>
                <wp:lineTo x="6075" y="8799"/>
                <wp:lineTo x="6033" y="8708"/>
                <wp:lineTo x="6117" y="8677"/>
                <wp:lineTo x="6117" y="8251"/>
                <wp:lineTo x="5991" y="8251"/>
                <wp:lineTo x="6054" y="8068"/>
                <wp:lineTo x="6096" y="8099"/>
                <wp:lineTo x="6054" y="6729"/>
                <wp:lineTo x="6012" y="6729"/>
                <wp:lineTo x="5948" y="6729"/>
                <wp:lineTo x="5843" y="6637"/>
                <wp:lineTo x="5843" y="6637"/>
                <wp:lineTo x="5843" y="8708"/>
                <wp:lineTo x="5906" y="8860"/>
                <wp:lineTo x="5885" y="8880"/>
                <wp:lineTo x="5885" y="14219"/>
                <wp:lineTo x="6054" y="14219"/>
                <wp:lineTo x="6391" y="15041"/>
                <wp:lineTo x="6476" y="15376"/>
                <wp:lineTo x="6265" y="14980"/>
                <wp:lineTo x="5991" y="14919"/>
                <wp:lineTo x="5991" y="14797"/>
                <wp:lineTo x="6012" y="14401"/>
                <wp:lineTo x="5843" y="14310"/>
                <wp:lineTo x="5885" y="14219"/>
                <wp:lineTo x="5885" y="8880"/>
                <wp:lineTo x="5780" y="8982"/>
                <wp:lineTo x="5843" y="8708"/>
                <wp:lineTo x="5843" y="6637"/>
                <wp:lineTo x="5885" y="6211"/>
                <wp:lineTo x="5759" y="6181"/>
                <wp:lineTo x="5590" y="6394"/>
                <wp:lineTo x="5548" y="6242"/>
                <wp:lineTo x="5463" y="6211"/>
                <wp:lineTo x="5569" y="7399"/>
                <wp:lineTo x="5716" y="7520"/>
                <wp:lineTo x="5695" y="7611"/>
                <wp:lineTo x="5738" y="10017"/>
                <wp:lineTo x="5843" y="10169"/>
                <wp:lineTo x="5653" y="10352"/>
                <wp:lineTo x="5653" y="10261"/>
                <wp:lineTo x="5695" y="9987"/>
                <wp:lineTo x="5738" y="10017"/>
                <wp:lineTo x="5695" y="7611"/>
                <wp:lineTo x="5653" y="7794"/>
                <wp:lineTo x="5590" y="7825"/>
                <wp:lineTo x="5505" y="7539"/>
                <wp:lineTo x="5653" y="13458"/>
                <wp:lineTo x="5611" y="13549"/>
                <wp:lineTo x="5611" y="13732"/>
                <wp:lineTo x="5801" y="13793"/>
                <wp:lineTo x="5843" y="13945"/>
                <wp:lineTo x="5632" y="13914"/>
                <wp:lineTo x="5569" y="14067"/>
                <wp:lineTo x="5527" y="13945"/>
                <wp:lineTo x="5400" y="13914"/>
                <wp:lineTo x="5252" y="14127"/>
                <wp:lineTo x="5210" y="14523"/>
                <wp:lineTo x="5168" y="14523"/>
                <wp:lineTo x="5168" y="15041"/>
                <wp:lineTo x="5252" y="15224"/>
                <wp:lineTo x="5105" y="15406"/>
                <wp:lineTo x="5063" y="15071"/>
                <wp:lineTo x="5168" y="15041"/>
                <wp:lineTo x="5168" y="14523"/>
                <wp:lineTo x="5105" y="14523"/>
                <wp:lineTo x="5084" y="14188"/>
                <wp:lineTo x="4894" y="14158"/>
                <wp:lineTo x="4809" y="13884"/>
                <wp:lineTo x="4577" y="13853"/>
                <wp:lineTo x="4409" y="13793"/>
                <wp:lineTo x="4388" y="13701"/>
                <wp:lineTo x="4577" y="13732"/>
                <wp:lineTo x="4704" y="13579"/>
                <wp:lineTo x="4809" y="13732"/>
                <wp:lineTo x="4999" y="13823"/>
                <wp:lineTo x="5041" y="13701"/>
                <wp:lineTo x="5231" y="13823"/>
                <wp:lineTo x="5484" y="13671"/>
                <wp:lineTo x="5505" y="13427"/>
                <wp:lineTo x="5653" y="13458"/>
                <wp:lineTo x="5505" y="7539"/>
                <wp:lineTo x="5463" y="7399"/>
                <wp:lineTo x="5569" y="7399"/>
                <wp:lineTo x="5463" y="6211"/>
                <wp:lineTo x="5379" y="6181"/>
                <wp:lineTo x="5358" y="5267"/>
                <wp:lineTo x="5231" y="4049"/>
                <wp:lineTo x="5231" y="43"/>
                <wp:lineTo x="5189" y="30"/>
                <wp:lineTo x="5189" y="30"/>
                <wp:lineTo x="5189" y="3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8C">
        <w:t xml:space="preserve"> </w:t>
      </w:r>
      <w:bookmarkStart w:id="0" w:name="_GoBack"/>
      <w:r w:rsidR="00B67D72">
        <w:rPr>
          <w:noProof/>
        </w:rPr>
        <w:drawing>
          <wp:inline distT="0" distB="0" distL="0" distR="0">
            <wp:extent cx="4005494" cy="752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4635" cy="75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64E9" w:rsidSect="00AC370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418" w:bottom="1134" w:left="5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7D2" w:rsidRDefault="00CB17D2">
      <w:r>
        <w:separator/>
      </w:r>
    </w:p>
  </w:endnote>
  <w:endnote w:type="continuationSeparator" w:id="0">
    <w:p w:rsidR="00CB17D2" w:rsidRDefault="00CB1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57E" w:rsidRDefault="00E7357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57E" w:rsidRDefault="00E7357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57E" w:rsidRDefault="00E735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7D2" w:rsidRDefault="00CB17D2">
      <w:r>
        <w:separator/>
      </w:r>
    </w:p>
  </w:footnote>
  <w:footnote w:type="continuationSeparator" w:id="0">
    <w:p w:rsidR="00CB17D2" w:rsidRDefault="00CB1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57E" w:rsidRDefault="00E7357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57E" w:rsidRDefault="00E7357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57E" w:rsidRDefault="00E7357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A1A91"/>
    <w:multiLevelType w:val="hybridMultilevel"/>
    <w:tmpl w:val="C5749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attachedTemplate r:id="rId1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72"/>
    <w:rsid w:val="000C4D0E"/>
    <w:rsid w:val="000C762A"/>
    <w:rsid w:val="0017567E"/>
    <w:rsid w:val="001A52E3"/>
    <w:rsid w:val="002E2F1A"/>
    <w:rsid w:val="003A5879"/>
    <w:rsid w:val="004C29DB"/>
    <w:rsid w:val="004D3BB4"/>
    <w:rsid w:val="00645A9F"/>
    <w:rsid w:val="007F7912"/>
    <w:rsid w:val="00860834"/>
    <w:rsid w:val="00947CD9"/>
    <w:rsid w:val="00AC370B"/>
    <w:rsid w:val="00B1348C"/>
    <w:rsid w:val="00B67D72"/>
    <w:rsid w:val="00BC64E9"/>
    <w:rsid w:val="00BE4564"/>
    <w:rsid w:val="00BF310E"/>
    <w:rsid w:val="00C0192A"/>
    <w:rsid w:val="00CB17D2"/>
    <w:rsid w:val="00E7357E"/>
    <w:rsid w:val="00E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BF8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a4">
    <w:name w:val="header"/>
    <w:basedOn w:val="a"/>
    <w:link w:val="a5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F310E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F310E"/>
    <w:rPr>
      <w:sz w:val="24"/>
      <w:szCs w:val="24"/>
      <w:lang w:val="en-US" w:eastAsia="en-US"/>
    </w:rPr>
  </w:style>
  <w:style w:type="paragraph" w:styleId="a8">
    <w:name w:val="Normal (Web)"/>
    <w:basedOn w:val="a"/>
    <w:uiPriority w:val="99"/>
    <w:semiHidden/>
    <w:unhideWhenUsed/>
    <w:rsid w:val="00B67D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it\AppData\Roaming\Microsoft\Templates\&#1056;&#1072;&#1084;&#1082;&#1072;%20&#1089;%20&#1082;&#1086;&#1088;&#1079;&#1080;&#1085;&#1086;&#1095;&#1082;&#1086;&#1081;%20&#1075;&#1086;&#1083;&#1091;&#1073;&#1099;&#1093;%20&#1087;&#1077;&#1088;&#1074;&#1086;&#1094;&#1074;&#1077;&#1090;&#1086;&#1074;%20&#1082;%208%20&#1052;&#1072;&#1088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Рамка с корзиночкой голубых первоцветов к 8 Марта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2017-11-05T16:40:00Z</dcterms:created>
  <dcterms:modified xsi:type="dcterms:W3CDTF">2017-11-05T16:45:00Z</dcterms:modified>
</cp:coreProperties>
</file>